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94778" w14:textId="77777777" w:rsidR="008605B2" w:rsidRPr="00175849" w:rsidRDefault="008605B2" w:rsidP="00797B46">
      <w:pPr>
        <w:ind w:firstLine="708"/>
        <w:rPr>
          <w:rFonts w:cs="Arial"/>
          <w:sz w:val="20"/>
          <w:szCs w:val="18"/>
        </w:rPr>
      </w:pPr>
    </w:p>
    <w:p w14:paraId="4E97C3F3" w14:textId="77777777" w:rsidR="00401D0C" w:rsidRPr="00175849" w:rsidRDefault="00401D0C" w:rsidP="00401D0C">
      <w:pPr>
        <w:rPr>
          <w:rFonts w:cs="Arial"/>
        </w:rPr>
      </w:pPr>
    </w:p>
    <w:p w14:paraId="2F4516C6" w14:textId="5CE5C228" w:rsidR="00090D82" w:rsidRDefault="00D35EEC" w:rsidP="0028289B">
      <w:pPr>
        <w:ind w:left="567"/>
        <w:rPr>
          <w:rFonts w:cs="Arial"/>
          <w:b/>
          <w:bCs/>
          <w:sz w:val="32"/>
          <w:szCs w:val="32"/>
        </w:rPr>
      </w:pPr>
      <w:r w:rsidRPr="00175849">
        <w:rPr>
          <w:rFonts w:cs="Arial"/>
          <w:b/>
          <w:bCs/>
          <w:sz w:val="32"/>
          <w:szCs w:val="32"/>
        </w:rPr>
        <w:t>Auftrag</w:t>
      </w:r>
    </w:p>
    <w:p w14:paraId="43C9FD8D" w14:textId="77777777" w:rsidR="00175849" w:rsidRPr="00175849" w:rsidRDefault="00175849" w:rsidP="00175849">
      <w:pPr>
        <w:ind w:firstLine="708"/>
        <w:rPr>
          <w:rFonts w:cs="Arial"/>
          <w:b/>
          <w:bCs/>
          <w:sz w:val="32"/>
          <w:szCs w:val="32"/>
        </w:rPr>
      </w:pPr>
    </w:p>
    <w:p w14:paraId="08876713" w14:textId="77777777" w:rsidR="00090D82" w:rsidRPr="00175849" w:rsidRDefault="00CB6D0E" w:rsidP="00090D82">
      <w:pPr>
        <w:rPr>
          <w:rFonts w:cs="Arial"/>
        </w:rPr>
      </w:pPr>
      <w:r w:rsidRPr="00175849">
        <w:rPr>
          <w:rFonts w:cs="Arial"/>
        </w:rPr>
        <w:tab/>
      </w:r>
    </w:p>
    <w:p w14:paraId="0578EF35" w14:textId="123C935B" w:rsidR="00CB6D0E" w:rsidRPr="00175849" w:rsidRDefault="00D35EEC" w:rsidP="0028289B">
      <w:pPr>
        <w:ind w:left="56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Hiermit beauftrage ich Braun Vermessung mit folgender Leistung:</w:t>
      </w:r>
    </w:p>
    <w:p w14:paraId="1A3E4562" w14:textId="77777777" w:rsidR="00D35EEC" w:rsidRPr="00175849" w:rsidRDefault="00D35EEC" w:rsidP="00175849">
      <w:pPr>
        <w:rPr>
          <w:rFonts w:cs="Arial"/>
          <w:sz w:val="18"/>
          <w:szCs w:val="18"/>
        </w:rPr>
      </w:pPr>
    </w:p>
    <w:p w14:paraId="4C5D4847" w14:textId="138C81E4" w:rsidR="00D35EEC" w:rsidRPr="00175849" w:rsidRDefault="00E6481C" w:rsidP="00BA2C31">
      <w:pPr>
        <w:tabs>
          <w:tab w:val="left" w:pos="222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268243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Geländeaufnahme</w:t>
      </w:r>
      <w:r w:rsidR="00375A02" w:rsidRPr="00175849">
        <w:rPr>
          <w:rFonts w:cs="Arial"/>
          <w:sz w:val="18"/>
          <w:szCs w:val="18"/>
        </w:rPr>
        <w:t xml:space="preserve"> </w:t>
      </w:r>
      <w:r w:rsidR="00925313" w:rsidRPr="00175849">
        <w:rPr>
          <w:rFonts w:cs="Arial"/>
          <w:sz w:val="18"/>
          <w:szCs w:val="18"/>
        </w:rPr>
        <w:t>inkl.</w:t>
      </w:r>
      <w:r w:rsidR="00375A02" w:rsidRPr="00175849">
        <w:rPr>
          <w:rFonts w:cs="Arial"/>
          <w:sz w:val="18"/>
          <w:szCs w:val="18"/>
        </w:rPr>
        <w:t xml:space="preserve"> Ausarbeitung von Höhenplänen</w:t>
      </w:r>
    </w:p>
    <w:p w14:paraId="20970ED8" w14:textId="519488A5" w:rsidR="00EB591A" w:rsidRPr="00175849" w:rsidRDefault="00E6481C" w:rsidP="00BA2C31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93857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Amtlicher Lageplan zum Baugesuch</w:t>
      </w:r>
      <w:r w:rsidR="00375A02" w:rsidRPr="00175849">
        <w:rPr>
          <w:rFonts w:cs="Arial"/>
          <w:sz w:val="18"/>
          <w:szCs w:val="18"/>
        </w:rPr>
        <w:t>, zeichnerischer und schriftlicher Teil</w:t>
      </w:r>
    </w:p>
    <w:p w14:paraId="66CA68C7" w14:textId="06DA2BED" w:rsidR="00EB591A" w:rsidRPr="00175849" w:rsidRDefault="00E6481C" w:rsidP="00BA2C31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711930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175849">
        <w:rPr>
          <w:rFonts w:cs="Arial"/>
          <w:sz w:val="18"/>
          <w:szCs w:val="18"/>
        </w:rPr>
        <w:t xml:space="preserve">   </w:t>
      </w:r>
      <w:r w:rsidR="00EB591A" w:rsidRPr="00175849">
        <w:rPr>
          <w:rFonts w:cs="Arial"/>
          <w:sz w:val="18"/>
          <w:szCs w:val="18"/>
        </w:rPr>
        <w:t>Absteckung des Bauvorhabens inkl. Angabe einer Referenzhöhe am Baugrundstück</w:t>
      </w:r>
    </w:p>
    <w:p w14:paraId="683481DB" w14:textId="400FCFB0" w:rsidR="00EB591A" w:rsidRDefault="00E6481C" w:rsidP="00BA2C31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6264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30A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175849">
        <w:rPr>
          <w:rFonts w:cs="Arial"/>
          <w:sz w:val="18"/>
          <w:szCs w:val="18"/>
        </w:rPr>
        <w:t xml:space="preserve">   </w:t>
      </w:r>
      <w:r w:rsidR="00EB591A" w:rsidRPr="00175849">
        <w:rPr>
          <w:rFonts w:cs="Arial"/>
          <w:sz w:val="18"/>
          <w:szCs w:val="18"/>
        </w:rPr>
        <w:t>Einschneiden des Schnu</w:t>
      </w:r>
      <w:r w:rsidR="00545AB6" w:rsidRPr="00175849">
        <w:rPr>
          <w:rFonts w:cs="Arial"/>
          <w:sz w:val="18"/>
          <w:szCs w:val="18"/>
        </w:rPr>
        <w:t>r</w:t>
      </w:r>
      <w:r w:rsidR="00EB591A" w:rsidRPr="00175849">
        <w:rPr>
          <w:rFonts w:cs="Arial"/>
          <w:sz w:val="18"/>
          <w:szCs w:val="18"/>
        </w:rPr>
        <w:t>gerüsts inkl. Bescheinigung an die Baurechtsbehörde</w:t>
      </w:r>
    </w:p>
    <w:p w14:paraId="1EAC19FB" w14:textId="77777777" w:rsidR="00175849" w:rsidRPr="00175849" w:rsidRDefault="00175849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3766C967" w14:textId="77777777" w:rsidR="00EB591A" w:rsidRPr="00175849" w:rsidRDefault="00EB591A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73136312" w14:textId="7A054708" w:rsidR="00EB591A" w:rsidRPr="00175849" w:rsidRDefault="00EB591A" w:rsidP="00175849">
      <w:pPr>
        <w:tabs>
          <w:tab w:val="left" w:pos="1710"/>
        </w:tabs>
        <w:ind w:left="56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Alternativ:</w:t>
      </w:r>
    </w:p>
    <w:p w14:paraId="7ECDBCD8" w14:textId="77777777" w:rsidR="00EB591A" w:rsidRPr="00175849" w:rsidRDefault="00EB591A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4B44CA33" w14:textId="2BA15D38" w:rsidR="00EB591A" w:rsidRDefault="00E6481C" w:rsidP="00175849">
      <w:pPr>
        <w:tabs>
          <w:tab w:val="left" w:pos="1710"/>
        </w:tabs>
        <w:ind w:left="567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210054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91A" w:rsidRPr="00175849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Vermessungspaket „Haus Komplett“ (alle oben aufgeführten Leistungen</w:t>
      </w:r>
      <w:r w:rsidR="00F974B0" w:rsidRPr="00175849">
        <w:rPr>
          <w:rFonts w:cs="Arial"/>
          <w:sz w:val="18"/>
          <w:szCs w:val="18"/>
        </w:rPr>
        <w:t>)</w:t>
      </w:r>
    </w:p>
    <w:p w14:paraId="7F4F4D40" w14:textId="77777777" w:rsidR="00175849" w:rsidRDefault="00175849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3F2F6739" w14:textId="77777777" w:rsidR="00175849" w:rsidRPr="00175849" w:rsidRDefault="00175849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6F8287DD" w14:textId="77777777" w:rsidR="00EB591A" w:rsidRPr="00175849" w:rsidRDefault="00EB591A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5698D0D5" w14:textId="0873510D" w:rsidR="00EB591A" w:rsidRPr="00175849" w:rsidRDefault="00EB591A" w:rsidP="00175849">
      <w:pPr>
        <w:tabs>
          <w:tab w:val="left" w:pos="1710"/>
        </w:tabs>
        <w:ind w:left="714" w:hanging="14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Ihre Angaben:</w:t>
      </w:r>
    </w:p>
    <w:p w14:paraId="7204D074" w14:textId="77777777" w:rsidR="00D35EEC" w:rsidRPr="00175849" w:rsidRDefault="00D35EEC" w:rsidP="00CB6D0E">
      <w:pPr>
        <w:ind w:left="708"/>
        <w:rPr>
          <w:rFonts w:cs="Arial"/>
        </w:rPr>
      </w:pPr>
    </w:p>
    <w:tbl>
      <w:tblPr>
        <w:tblW w:w="9062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899"/>
      </w:tblGrid>
      <w:tr w:rsidR="00CB6D0E" w:rsidRPr="00175849" w14:paraId="6BFF3F2F" w14:textId="77777777" w:rsidTr="00175849">
        <w:tc>
          <w:tcPr>
            <w:tcW w:w="3163" w:type="dxa"/>
          </w:tcPr>
          <w:p w14:paraId="0B7D8538" w14:textId="77777777" w:rsidR="00B92B7C" w:rsidRPr="00175849" w:rsidRDefault="00B92B7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1722362334" w:ed="BRAUN\t.beckh" w:colFirst="1" w:colLast="1"/>
            <w:permStart w:id="1605513468" w:ed="BRAUN\s.braun" w:colFirst="1" w:colLast="1"/>
            <w:permStart w:id="763849372" w:ed="BRAUN\p.braun" w:colFirst="1" w:colLast="1"/>
            <w:permStart w:id="1607096504" w:ed="BRAUN\m.knoll" w:colFirst="1" w:colLast="1"/>
            <w:permStart w:id="1682900734" w:ed="BRAUN\j.dreher" w:colFirst="1" w:colLast="1"/>
            <w:permStart w:id="273446403" w:ed="BRAUN\a.heizmann" w:colFirst="1" w:colLast="1"/>
            <w:permStart w:id="361984685" w:ed="BRAUN\a.schwartz" w:colFirst="1" w:colLast="1"/>
            <w:permStart w:id="1099913660" w:ed="BRAUN\b.wenger" w:colFirst="1" w:colLast="1"/>
            <w:permStart w:id="150554378" w:ed="BRAUN\f.braun" w:colFirst="1" w:colLast="1"/>
            <w:permStart w:id="986668870" w:ed="BRAUN\j.melber" w:colFirst="1" w:colLast="1"/>
          </w:p>
          <w:p w14:paraId="696C7B53" w14:textId="5128C12A" w:rsidR="00DE379D" w:rsidRPr="00175849" w:rsidRDefault="00D35EE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75849">
              <w:rPr>
                <w:rFonts w:cs="Arial"/>
                <w:b/>
                <w:bCs/>
                <w:sz w:val="18"/>
                <w:szCs w:val="18"/>
              </w:rPr>
              <w:t>Auftraggeber</w:t>
            </w:r>
            <w:r w:rsidR="00DE379D" w:rsidRPr="00175849">
              <w:rPr>
                <w:rFonts w:cs="Arial"/>
                <w:b/>
                <w:bCs/>
                <w:sz w:val="18"/>
                <w:szCs w:val="18"/>
              </w:rPr>
              <w:t>/-in:</w:t>
            </w:r>
          </w:p>
          <w:p w14:paraId="01C41206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(Name + Adresse)</w:t>
            </w:r>
          </w:p>
          <w:p w14:paraId="59F40EC0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A0A319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41E6EFC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4E94ABA9" w14:textId="77777777" w:rsidR="00CB6D0E" w:rsidRPr="002010DE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388A64D0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04A410D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BAE601F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5BAA5B47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17CA0B7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79A7821" w14:textId="77777777" w:rsidR="00B92B7C" w:rsidRPr="002010DE" w:rsidRDefault="00B92B7C" w:rsidP="00CB6D0E">
            <w:pPr>
              <w:rPr>
                <w:rFonts w:cs="Arial"/>
                <w:sz w:val="18"/>
                <w:szCs w:val="18"/>
              </w:rPr>
            </w:pPr>
          </w:p>
        </w:tc>
      </w:tr>
      <w:tr w:rsidR="00CB6D0E" w:rsidRPr="00175849" w14:paraId="6879003A" w14:textId="77777777" w:rsidTr="00175849">
        <w:trPr>
          <w:trHeight w:val="2537"/>
        </w:trPr>
        <w:tc>
          <w:tcPr>
            <w:tcW w:w="3163" w:type="dxa"/>
          </w:tcPr>
          <w:p w14:paraId="1AED753B" w14:textId="77777777" w:rsidR="009329C7" w:rsidRDefault="009329C7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2028886224" w:ed="BRAUN\t.beckh" w:colFirst="1" w:colLast="1"/>
            <w:permStart w:id="277023757" w:ed="BRAUN\s.braun" w:colFirst="1" w:colLast="1"/>
            <w:permStart w:id="1719474823" w:ed="BRAUN\p.braun" w:colFirst="1" w:colLast="1"/>
            <w:permStart w:id="736762969" w:ed="BRAUN\m.knoll" w:colFirst="1" w:colLast="1"/>
            <w:permStart w:id="1017868837" w:ed="BRAUN\j.dreher" w:colFirst="1" w:colLast="1"/>
            <w:permStart w:id="1225403206" w:ed="BRAUN\a.heizmann" w:colFirst="1" w:colLast="1"/>
            <w:permStart w:id="1239504463" w:ed="BRAUN\a.schwartz" w:colFirst="1" w:colLast="1"/>
            <w:permStart w:id="1396048564" w:ed="BRAUN\b.wenger" w:colFirst="1" w:colLast="1"/>
            <w:permStart w:id="1381043706" w:ed="BRAUN\f.braun" w:colFirst="1" w:colLast="1"/>
            <w:permStart w:id="910373198" w:ed="BRAUN\j.melber" w:colFirst="1" w:colLast="1"/>
            <w:permEnd w:id="1722362334"/>
            <w:permEnd w:id="1605513468"/>
            <w:permEnd w:id="763849372"/>
            <w:permEnd w:id="1607096504"/>
            <w:permEnd w:id="1682900734"/>
            <w:permEnd w:id="273446403"/>
            <w:permEnd w:id="361984685"/>
            <w:permEnd w:id="1099913660"/>
            <w:permEnd w:id="150554378"/>
            <w:permEnd w:id="986668870"/>
          </w:p>
          <w:p w14:paraId="3A27ECEE" w14:textId="4FFBC188" w:rsidR="00CB6D0E" w:rsidRPr="00175849" w:rsidRDefault="00CB6D0E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75849">
              <w:rPr>
                <w:rFonts w:cs="Arial"/>
                <w:b/>
                <w:bCs/>
                <w:sz w:val="18"/>
                <w:szCs w:val="18"/>
              </w:rPr>
              <w:t>Bauort</w:t>
            </w:r>
          </w:p>
          <w:p w14:paraId="28B92DDF" w14:textId="77777777" w:rsidR="00007DC9" w:rsidRPr="00175849" w:rsidRDefault="00007DC9" w:rsidP="00175849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3217B7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Landkreis:</w:t>
            </w:r>
          </w:p>
          <w:p w14:paraId="168A213B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C29933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Gemeinde:</w:t>
            </w:r>
          </w:p>
          <w:p w14:paraId="7201D3C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B26BD4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Gemarkung</w:t>
            </w:r>
            <w:r w:rsidR="007051DC" w:rsidRPr="00175849">
              <w:rPr>
                <w:rFonts w:cs="Arial"/>
                <w:sz w:val="18"/>
                <w:szCs w:val="18"/>
              </w:rPr>
              <w:t xml:space="preserve"> (falls bekannt):</w:t>
            </w:r>
          </w:p>
          <w:p w14:paraId="283939C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366A0BA4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proofErr w:type="spellStart"/>
            <w:r w:rsidRPr="00175849">
              <w:rPr>
                <w:rFonts w:cs="Arial"/>
                <w:sz w:val="18"/>
                <w:szCs w:val="18"/>
              </w:rPr>
              <w:t>Flurstücksnummer</w:t>
            </w:r>
            <w:proofErr w:type="spellEnd"/>
            <w:r w:rsidRPr="00175849">
              <w:rPr>
                <w:rFonts w:cs="Arial"/>
                <w:sz w:val="18"/>
                <w:szCs w:val="18"/>
              </w:rPr>
              <w:t>:</w:t>
            </w:r>
          </w:p>
          <w:p w14:paraId="7299C590" w14:textId="77777777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</w:p>
          <w:p w14:paraId="02AC0A27" w14:textId="18E3CDA3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Platz für Notizen:</w:t>
            </w:r>
          </w:p>
          <w:p w14:paraId="1D4D5A96" w14:textId="77777777" w:rsidR="007051DC" w:rsidRPr="00175849" w:rsidRDefault="007051DC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3B98F553" w14:textId="77777777" w:rsidR="00CB6D0E" w:rsidRPr="002010DE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760839E8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4A2616F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5480A562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66557412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7752BDB6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C44F3E4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C4D4693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7B993995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6BB6B6C" w14:textId="77777777" w:rsidR="004925C1" w:rsidRPr="002010DE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4E42ED8A" w14:textId="77777777" w:rsidR="00375A02" w:rsidRPr="002010DE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2114496E" w14:textId="77777777" w:rsidR="00375A0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13A93B49" w14:textId="77777777" w:rsidR="002010DE" w:rsidRDefault="002010DE" w:rsidP="00CB6D0E">
            <w:pPr>
              <w:rPr>
                <w:rFonts w:cs="Arial"/>
                <w:sz w:val="18"/>
                <w:szCs w:val="18"/>
              </w:rPr>
            </w:pPr>
          </w:p>
          <w:p w14:paraId="288BC7CB" w14:textId="77777777" w:rsidR="002010DE" w:rsidRDefault="002010DE" w:rsidP="00CB6D0E">
            <w:pPr>
              <w:rPr>
                <w:rFonts w:cs="Arial"/>
                <w:sz w:val="18"/>
                <w:szCs w:val="18"/>
              </w:rPr>
            </w:pPr>
          </w:p>
          <w:p w14:paraId="4B0F50A2" w14:textId="77777777" w:rsidR="002010DE" w:rsidRPr="002010DE" w:rsidRDefault="002010DE" w:rsidP="00CB6D0E">
            <w:pPr>
              <w:rPr>
                <w:rFonts w:cs="Arial"/>
                <w:sz w:val="18"/>
                <w:szCs w:val="18"/>
              </w:rPr>
            </w:pPr>
          </w:p>
          <w:p w14:paraId="40431492" w14:textId="77777777" w:rsidR="00375A02" w:rsidRPr="002010DE" w:rsidRDefault="00375A02" w:rsidP="00CB6D0E">
            <w:pPr>
              <w:rPr>
                <w:rFonts w:cs="Arial"/>
                <w:sz w:val="18"/>
                <w:szCs w:val="18"/>
              </w:rPr>
            </w:pPr>
          </w:p>
        </w:tc>
      </w:tr>
      <w:permEnd w:id="2028886224"/>
      <w:permEnd w:id="277023757"/>
      <w:permEnd w:id="1719474823"/>
      <w:permEnd w:id="736762969"/>
      <w:permEnd w:id="1017868837"/>
      <w:permEnd w:id="1225403206"/>
      <w:permEnd w:id="1239504463"/>
      <w:permEnd w:id="1396048564"/>
      <w:permEnd w:id="1381043706"/>
      <w:permEnd w:id="910373198"/>
    </w:tbl>
    <w:p w14:paraId="050A8D16" w14:textId="77777777" w:rsidR="00CB6D0E" w:rsidRPr="00175849" w:rsidRDefault="00CB6D0E" w:rsidP="001517EB">
      <w:pPr>
        <w:ind w:right="4677"/>
        <w:rPr>
          <w:rFonts w:cs="Arial"/>
          <w:sz w:val="24"/>
          <w:szCs w:val="24"/>
        </w:rPr>
      </w:pPr>
    </w:p>
    <w:p w14:paraId="363B9F10" w14:textId="77777777" w:rsidR="00375A02" w:rsidRPr="00175849" w:rsidRDefault="00375A02" w:rsidP="001517EB">
      <w:pPr>
        <w:ind w:right="4677"/>
        <w:rPr>
          <w:rFonts w:cs="Arial"/>
          <w:sz w:val="24"/>
          <w:szCs w:val="24"/>
        </w:rPr>
      </w:pPr>
    </w:p>
    <w:p w14:paraId="427AA1A5" w14:textId="75FBDC50" w:rsidR="00CB6D0E" w:rsidRPr="00175849" w:rsidRDefault="004925C1" w:rsidP="00175849">
      <w:pPr>
        <w:ind w:left="567" w:right="4678"/>
        <w:rPr>
          <w:rFonts w:cs="Arial"/>
          <w:sz w:val="24"/>
          <w:szCs w:val="24"/>
        </w:rPr>
      </w:pPr>
      <w:bookmarkStart w:id="0" w:name="_Hlk205294328"/>
      <w:permStart w:id="578508833" w:ed="BRAUN\t.beckh"/>
      <w:permStart w:id="34541078" w:ed="BRAUN\s.braun"/>
      <w:permStart w:id="2074940750" w:ed="BRAUN\p.braun"/>
      <w:permStart w:id="1361468687" w:ed="BRAUN\m.knoll"/>
      <w:permStart w:id="64187429" w:ed="BRAUN\j.dreher"/>
      <w:permStart w:id="1686728296" w:ed="BRAUN\a.heizmann"/>
      <w:permStart w:id="871375287" w:ed="BRAUN\a.schwartz"/>
      <w:permStart w:id="49232102" w:ed="BRAUN\b.wenger"/>
      <w:permStart w:id="654654458" w:ed="BRAUN\f.braun"/>
      <w:permStart w:id="657142904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578508833"/>
      <w:permEnd w:id="34541078"/>
      <w:permEnd w:id="2074940750"/>
      <w:permEnd w:id="1361468687"/>
      <w:permEnd w:id="64187429"/>
      <w:permEnd w:id="1686728296"/>
      <w:permEnd w:id="871375287"/>
      <w:permEnd w:id="49232102"/>
      <w:permEnd w:id="654654458"/>
      <w:permEnd w:id="657142904"/>
    </w:p>
    <w:p w14:paraId="65ABE715" w14:textId="66EF104F" w:rsidR="00007DC9" w:rsidRPr="00175849" w:rsidRDefault="00CB6D0E" w:rsidP="00175849">
      <w:pPr>
        <w:pBdr>
          <w:top w:val="single" w:sz="4" w:space="1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>Ort, Datum</w:t>
      </w:r>
    </w:p>
    <w:p w14:paraId="0ECD0B4A" w14:textId="77777777" w:rsidR="00CB6D0E" w:rsidRPr="00175849" w:rsidRDefault="00CB6D0E" w:rsidP="00CB6D0E">
      <w:pPr>
        <w:ind w:left="567"/>
        <w:rPr>
          <w:rFonts w:cs="Arial"/>
          <w:sz w:val="24"/>
          <w:szCs w:val="24"/>
        </w:rPr>
      </w:pPr>
    </w:p>
    <w:p w14:paraId="6B36D69E" w14:textId="234A067D" w:rsidR="00CB6D0E" w:rsidRPr="00175849" w:rsidRDefault="001517EB" w:rsidP="00CB6D0E">
      <w:pPr>
        <w:ind w:left="567"/>
        <w:rPr>
          <w:rFonts w:cs="Arial"/>
          <w:sz w:val="24"/>
          <w:szCs w:val="24"/>
        </w:rPr>
      </w:pPr>
      <w:permStart w:id="1113741486" w:ed="BRAUN\t.beckh"/>
      <w:permStart w:id="403465166" w:ed="BRAUN\s.braun"/>
      <w:permStart w:id="669663857" w:ed="BRAUN\p.braun"/>
      <w:permStart w:id="1172535705" w:ed="BRAUN\m.knoll"/>
      <w:permStart w:id="1084254599" w:ed="BRAUN\j.dreher"/>
      <w:permStart w:id="362113928" w:ed="BRAUN\a.heizmann"/>
      <w:permStart w:id="973484493" w:ed="BRAUN\a.schwartz"/>
      <w:permStart w:id="35472898" w:ed="BRAUN\b.wenger"/>
      <w:permStart w:id="1528055477" w:ed="BRAUN\f.braun"/>
      <w:permStart w:id="1478582757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1113741486"/>
      <w:permEnd w:id="403465166"/>
      <w:permEnd w:id="669663857"/>
      <w:permEnd w:id="1172535705"/>
      <w:permEnd w:id="1084254599"/>
      <w:permEnd w:id="362113928"/>
      <w:permEnd w:id="973484493"/>
      <w:permEnd w:id="35472898"/>
      <w:permEnd w:id="1528055477"/>
      <w:permEnd w:id="1478582757"/>
      <w:r w:rsidRPr="00175849">
        <w:rPr>
          <w:rFonts w:cs="Arial"/>
          <w:sz w:val="24"/>
          <w:szCs w:val="24"/>
        </w:rPr>
        <w:t xml:space="preserve">               </w:t>
      </w:r>
    </w:p>
    <w:p w14:paraId="3CD4C8D5" w14:textId="3710E5C9" w:rsidR="00CB6D0E" w:rsidRPr="00175849" w:rsidRDefault="00CB6D0E" w:rsidP="00175849">
      <w:pPr>
        <w:pBdr>
          <w:top w:val="single" w:sz="4" w:space="2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 xml:space="preserve">Unterschrift </w:t>
      </w:r>
      <w:bookmarkStart w:id="1" w:name="_Hlk205297787"/>
      <w:r w:rsidR="00D35EEC" w:rsidRPr="00175849">
        <w:rPr>
          <w:rFonts w:cs="Arial"/>
          <w:sz w:val="14"/>
          <w:szCs w:val="14"/>
        </w:rPr>
        <w:t>Auftraggeb</w:t>
      </w:r>
      <w:r w:rsidRPr="00175849">
        <w:rPr>
          <w:rFonts w:cs="Arial"/>
          <w:sz w:val="14"/>
          <w:szCs w:val="14"/>
        </w:rPr>
        <w:t>er</w:t>
      </w:r>
      <w:r w:rsidR="001517EB" w:rsidRPr="00175849">
        <w:rPr>
          <w:rFonts w:cs="Arial"/>
          <w:sz w:val="14"/>
          <w:szCs w:val="14"/>
        </w:rPr>
        <w:t>/-in</w:t>
      </w:r>
      <w:bookmarkEnd w:id="0"/>
      <w:bookmarkEnd w:id="1"/>
    </w:p>
    <w:sectPr w:rsidR="00CB6D0E" w:rsidRPr="00175849" w:rsidSect="00175849">
      <w:headerReference w:type="first" r:id="rId7"/>
      <w:pgSz w:w="11907" w:h="16840"/>
      <w:pgMar w:top="1985" w:right="1418" w:bottom="1134" w:left="567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5BF5F" w14:textId="77777777" w:rsidR="00E6481C" w:rsidRDefault="00E6481C">
      <w:r>
        <w:separator/>
      </w:r>
    </w:p>
  </w:endnote>
  <w:endnote w:type="continuationSeparator" w:id="0">
    <w:p w14:paraId="67B4E1E3" w14:textId="77777777" w:rsidR="00E6481C" w:rsidRDefault="00E64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72856" w14:textId="77777777" w:rsidR="00E6481C" w:rsidRDefault="00E6481C">
      <w:r>
        <w:separator/>
      </w:r>
    </w:p>
  </w:footnote>
  <w:footnote w:type="continuationSeparator" w:id="0">
    <w:p w14:paraId="49D42F9E" w14:textId="77777777" w:rsidR="00E6481C" w:rsidRDefault="00E64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65D76" w14:textId="12272719" w:rsidR="00973D3B" w:rsidRDefault="00175849" w:rsidP="00CB6D0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3A821" wp14:editId="672B0004">
              <wp:simplePos x="0" y="0"/>
              <wp:positionH relativeFrom="margin">
                <wp:align>center</wp:align>
              </wp:positionH>
              <wp:positionV relativeFrom="paragraph">
                <wp:posOffset>1139988</wp:posOffset>
              </wp:positionV>
              <wp:extent cx="5705475" cy="1552575"/>
              <wp:effectExtent l="0" t="0" r="9525" b="9525"/>
              <wp:wrapNone/>
              <wp:docPr id="1724194460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5475" cy="1552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0C0A02" id="Rechteck 2" o:spid="_x0000_s1026" style="position:absolute;margin-left:0;margin-top:89.75pt;width:449.25pt;height:122.2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96AAB92" wp14:editId="7A9A97B8">
          <wp:simplePos x="0" y="0"/>
          <wp:positionH relativeFrom="page">
            <wp:align>left</wp:align>
          </wp:positionH>
          <wp:positionV relativeFrom="paragraph">
            <wp:posOffset>-362585</wp:posOffset>
          </wp:positionV>
          <wp:extent cx="7572737" cy="10711758"/>
          <wp:effectExtent l="0" t="0" r="0" b="0"/>
          <wp:wrapNone/>
          <wp:docPr id="66215912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08937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737" cy="1071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12E"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459DB"/>
    <w:multiLevelType w:val="hybridMultilevel"/>
    <w:tmpl w:val="EF96F7D6"/>
    <w:lvl w:ilvl="0" w:tplc="05A25F00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2C30002"/>
    <w:multiLevelType w:val="hybridMultilevel"/>
    <w:tmpl w:val="D7A2043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5066DEF"/>
    <w:multiLevelType w:val="hybridMultilevel"/>
    <w:tmpl w:val="8ED877C6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A5D3A5D"/>
    <w:multiLevelType w:val="hybridMultilevel"/>
    <w:tmpl w:val="3FCE11A0"/>
    <w:lvl w:ilvl="0" w:tplc="BDFC0DB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449007794">
    <w:abstractNumId w:val="2"/>
  </w:num>
  <w:num w:numId="2" w16cid:durableId="1632437132">
    <w:abstractNumId w:val="1"/>
  </w:num>
  <w:num w:numId="3" w16cid:durableId="1070734713">
    <w:abstractNumId w:val="3"/>
  </w:num>
  <w:num w:numId="4" w16cid:durableId="161462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C4"/>
    <w:rsid w:val="00007DC9"/>
    <w:rsid w:val="00011E99"/>
    <w:rsid w:val="00021FF0"/>
    <w:rsid w:val="0005071B"/>
    <w:rsid w:val="000639BE"/>
    <w:rsid w:val="0007146D"/>
    <w:rsid w:val="00090D82"/>
    <w:rsid w:val="0009790E"/>
    <w:rsid w:val="000A4966"/>
    <w:rsid w:val="000B2DC4"/>
    <w:rsid w:val="000D6F5B"/>
    <w:rsid w:val="000E3781"/>
    <w:rsid w:val="000F053C"/>
    <w:rsid w:val="000F1C8A"/>
    <w:rsid w:val="00104D18"/>
    <w:rsid w:val="00105FFD"/>
    <w:rsid w:val="00106645"/>
    <w:rsid w:val="00123EC6"/>
    <w:rsid w:val="001314DB"/>
    <w:rsid w:val="00145429"/>
    <w:rsid w:val="001517EB"/>
    <w:rsid w:val="00154A12"/>
    <w:rsid w:val="001609DA"/>
    <w:rsid w:val="001717B9"/>
    <w:rsid w:val="00175849"/>
    <w:rsid w:val="0017787C"/>
    <w:rsid w:val="00180611"/>
    <w:rsid w:val="00181486"/>
    <w:rsid w:val="001B2A81"/>
    <w:rsid w:val="001C6418"/>
    <w:rsid w:val="001D2994"/>
    <w:rsid w:val="001E5D7A"/>
    <w:rsid w:val="001E717E"/>
    <w:rsid w:val="001E71CB"/>
    <w:rsid w:val="002010DE"/>
    <w:rsid w:val="00205386"/>
    <w:rsid w:val="0022041B"/>
    <w:rsid w:val="002235BB"/>
    <w:rsid w:val="00231FF4"/>
    <w:rsid w:val="00234352"/>
    <w:rsid w:val="002634A4"/>
    <w:rsid w:val="002648D5"/>
    <w:rsid w:val="002651E4"/>
    <w:rsid w:val="00274359"/>
    <w:rsid w:val="0028289B"/>
    <w:rsid w:val="002904A3"/>
    <w:rsid w:val="0029069B"/>
    <w:rsid w:val="00291B2E"/>
    <w:rsid w:val="002932DA"/>
    <w:rsid w:val="002965A4"/>
    <w:rsid w:val="002A423E"/>
    <w:rsid w:val="002B4A26"/>
    <w:rsid w:val="002C5185"/>
    <w:rsid w:val="002C74AE"/>
    <w:rsid w:val="002D3097"/>
    <w:rsid w:val="002D5A24"/>
    <w:rsid w:val="002D7493"/>
    <w:rsid w:val="002E307B"/>
    <w:rsid w:val="002F4170"/>
    <w:rsid w:val="00316166"/>
    <w:rsid w:val="0032488A"/>
    <w:rsid w:val="0034630A"/>
    <w:rsid w:val="00352F05"/>
    <w:rsid w:val="003666CB"/>
    <w:rsid w:val="00373CEF"/>
    <w:rsid w:val="00375A02"/>
    <w:rsid w:val="00397507"/>
    <w:rsid w:val="003A7B11"/>
    <w:rsid w:val="003C2692"/>
    <w:rsid w:val="003D1F96"/>
    <w:rsid w:val="003D61C9"/>
    <w:rsid w:val="00401D0C"/>
    <w:rsid w:val="00416ADF"/>
    <w:rsid w:val="004219B2"/>
    <w:rsid w:val="00422257"/>
    <w:rsid w:val="00426825"/>
    <w:rsid w:val="00442D45"/>
    <w:rsid w:val="00443745"/>
    <w:rsid w:val="00455C8E"/>
    <w:rsid w:val="0046137F"/>
    <w:rsid w:val="004635DF"/>
    <w:rsid w:val="00471394"/>
    <w:rsid w:val="00475176"/>
    <w:rsid w:val="0049074B"/>
    <w:rsid w:val="00491C54"/>
    <w:rsid w:val="004925C1"/>
    <w:rsid w:val="00494998"/>
    <w:rsid w:val="004A1393"/>
    <w:rsid w:val="004C00CE"/>
    <w:rsid w:val="004C46AD"/>
    <w:rsid w:val="004F1020"/>
    <w:rsid w:val="004F3CEA"/>
    <w:rsid w:val="004F529D"/>
    <w:rsid w:val="004F52E1"/>
    <w:rsid w:val="004F6928"/>
    <w:rsid w:val="005025A8"/>
    <w:rsid w:val="00520043"/>
    <w:rsid w:val="005313D7"/>
    <w:rsid w:val="00532B01"/>
    <w:rsid w:val="005451D7"/>
    <w:rsid w:val="00545AB6"/>
    <w:rsid w:val="005534E9"/>
    <w:rsid w:val="005701AE"/>
    <w:rsid w:val="005748C8"/>
    <w:rsid w:val="00575E28"/>
    <w:rsid w:val="00580F6C"/>
    <w:rsid w:val="0058587E"/>
    <w:rsid w:val="00594615"/>
    <w:rsid w:val="0059737E"/>
    <w:rsid w:val="005A5F3B"/>
    <w:rsid w:val="005C52CC"/>
    <w:rsid w:val="005E030E"/>
    <w:rsid w:val="005E1099"/>
    <w:rsid w:val="005E56FA"/>
    <w:rsid w:val="0060463D"/>
    <w:rsid w:val="00610EE7"/>
    <w:rsid w:val="00613A8F"/>
    <w:rsid w:val="00616B1D"/>
    <w:rsid w:val="0062067D"/>
    <w:rsid w:val="00627395"/>
    <w:rsid w:val="00634C45"/>
    <w:rsid w:val="00663CB7"/>
    <w:rsid w:val="006654F6"/>
    <w:rsid w:val="006705D7"/>
    <w:rsid w:val="00680BEF"/>
    <w:rsid w:val="0068178B"/>
    <w:rsid w:val="00685239"/>
    <w:rsid w:val="00686C12"/>
    <w:rsid w:val="00697025"/>
    <w:rsid w:val="006A3146"/>
    <w:rsid w:val="006A69C8"/>
    <w:rsid w:val="006C196C"/>
    <w:rsid w:val="006C5E8D"/>
    <w:rsid w:val="006D00DE"/>
    <w:rsid w:val="006D39F7"/>
    <w:rsid w:val="006D6BAF"/>
    <w:rsid w:val="006E15A1"/>
    <w:rsid w:val="006F5BA8"/>
    <w:rsid w:val="007051DC"/>
    <w:rsid w:val="00713045"/>
    <w:rsid w:val="0078665D"/>
    <w:rsid w:val="0078728C"/>
    <w:rsid w:val="0079359B"/>
    <w:rsid w:val="00796D43"/>
    <w:rsid w:val="00797B46"/>
    <w:rsid w:val="007B1FBC"/>
    <w:rsid w:val="007B337E"/>
    <w:rsid w:val="007C30A8"/>
    <w:rsid w:val="007D3639"/>
    <w:rsid w:val="007D7517"/>
    <w:rsid w:val="007E3A6B"/>
    <w:rsid w:val="007F33EE"/>
    <w:rsid w:val="008031DB"/>
    <w:rsid w:val="00822AB0"/>
    <w:rsid w:val="00823F0B"/>
    <w:rsid w:val="008407BF"/>
    <w:rsid w:val="00845F89"/>
    <w:rsid w:val="0085103A"/>
    <w:rsid w:val="00851B5E"/>
    <w:rsid w:val="00857389"/>
    <w:rsid w:val="008605B2"/>
    <w:rsid w:val="00864D8D"/>
    <w:rsid w:val="0086505C"/>
    <w:rsid w:val="00871403"/>
    <w:rsid w:val="00872F01"/>
    <w:rsid w:val="0088117C"/>
    <w:rsid w:val="00890FAE"/>
    <w:rsid w:val="008931B7"/>
    <w:rsid w:val="00893E5A"/>
    <w:rsid w:val="008A5853"/>
    <w:rsid w:val="008C50EE"/>
    <w:rsid w:val="008E241C"/>
    <w:rsid w:val="009041E9"/>
    <w:rsid w:val="00911147"/>
    <w:rsid w:val="0091764B"/>
    <w:rsid w:val="00924CC9"/>
    <w:rsid w:val="00925313"/>
    <w:rsid w:val="0092577C"/>
    <w:rsid w:val="009329C7"/>
    <w:rsid w:val="00933E0F"/>
    <w:rsid w:val="00941646"/>
    <w:rsid w:val="0096067C"/>
    <w:rsid w:val="0096194F"/>
    <w:rsid w:val="00973D3B"/>
    <w:rsid w:val="00976624"/>
    <w:rsid w:val="0099531B"/>
    <w:rsid w:val="009A0D35"/>
    <w:rsid w:val="009A69E9"/>
    <w:rsid w:val="009A7E76"/>
    <w:rsid w:val="009B2560"/>
    <w:rsid w:val="009C24B7"/>
    <w:rsid w:val="009C2831"/>
    <w:rsid w:val="00A00AB4"/>
    <w:rsid w:val="00A073F7"/>
    <w:rsid w:val="00A433E5"/>
    <w:rsid w:val="00A863B1"/>
    <w:rsid w:val="00A911D4"/>
    <w:rsid w:val="00A9336E"/>
    <w:rsid w:val="00A95226"/>
    <w:rsid w:val="00A9640D"/>
    <w:rsid w:val="00AB17D3"/>
    <w:rsid w:val="00AB2B9A"/>
    <w:rsid w:val="00AC0F5A"/>
    <w:rsid w:val="00AC42D4"/>
    <w:rsid w:val="00AD3DA4"/>
    <w:rsid w:val="00AD5D0D"/>
    <w:rsid w:val="00AD6005"/>
    <w:rsid w:val="00AD7695"/>
    <w:rsid w:val="00AE22A2"/>
    <w:rsid w:val="00AE22C7"/>
    <w:rsid w:val="00AF1733"/>
    <w:rsid w:val="00AF2BD4"/>
    <w:rsid w:val="00AF731F"/>
    <w:rsid w:val="00B00F1F"/>
    <w:rsid w:val="00B03107"/>
    <w:rsid w:val="00B04AEE"/>
    <w:rsid w:val="00B12153"/>
    <w:rsid w:val="00B16BE5"/>
    <w:rsid w:val="00B2584E"/>
    <w:rsid w:val="00B2612E"/>
    <w:rsid w:val="00B26FC0"/>
    <w:rsid w:val="00B703D7"/>
    <w:rsid w:val="00B712C2"/>
    <w:rsid w:val="00B84504"/>
    <w:rsid w:val="00B87BB0"/>
    <w:rsid w:val="00B92B7C"/>
    <w:rsid w:val="00B93766"/>
    <w:rsid w:val="00BA2C31"/>
    <w:rsid w:val="00BA4BE1"/>
    <w:rsid w:val="00BB3C30"/>
    <w:rsid w:val="00BC0809"/>
    <w:rsid w:val="00BC21B7"/>
    <w:rsid w:val="00BD6478"/>
    <w:rsid w:val="00BD7418"/>
    <w:rsid w:val="00BD7593"/>
    <w:rsid w:val="00C035DE"/>
    <w:rsid w:val="00C20154"/>
    <w:rsid w:val="00C24103"/>
    <w:rsid w:val="00C2424F"/>
    <w:rsid w:val="00C256CD"/>
    <w:rsid w:val="00C421F3"/>
    <w:rsid w:val="00C4266C"/>
    <w:rsid w:val="00C44678"/>
    <w:rsid w:val="00C45BE2"/>
    <w:rsid w:val="00C470BD"/>
    <w:rsid w:val="00C57A5B"/>
    <w:rsid w:val="00C62C53"/>
    <w:rsid w:val="00C63FF5"/>
    <w:rsid w:val="00C81623"/>
    <w:rsid w:val="00C85814"/>
    <w:rsid w:val="00C96DE2"/>
    <w:rsid w:val="00CA2D39"/>
    <w:rsid w:val="00CA2F56"/>
    <w:rsid w:val="00CA6196"/>
    <w:rsid w:val="00CB6D0E"/>
    <w:rsid w:val="00CC207D"/>
    <w:rsid w:val="00CE63A5"/>
    <w:rsid w:val="00CE6C8A"/>
    <w:rsid w:val="00D02FDC"/>
    <w:rsid w:val="00D04AB9"/>
    <w:rsid w:val="00D200BF"/>
    <w:rsid w:val="00D251F1"/>
    <w:rsid w:val="00D327E1"/>
    <w:rsid w:val="00D357F5"/>
    <w:rsid w:val="00D35EEC"/>
    <w:rsid w:val="00D405D5"/>
    <w:rsid w:val="00D40A18"/>
    <w:rsid w:val="00D40BCC"/>
    <w:rsid w:val="00D46531"/>
    <w:rsid w:val="00D545C4"/>
    <w:rsid w:val="00D648D5"/>
    <w:rsid w:val="00D77C32"/>
    <w:rsid w:val="00D853C9"/>
    <w:rsid w:val="00D85600"/>
    <w:rsid w:val="00D9042F"/>
    <w:rsid w:val="00D97AF8"/>
    <w:rsid w:val="00DA6FC9"/>
    <w:rsid w:val="00DB6970"/>
    <w:rsid w:val="00DD17BD"/>
    <w:rsid w:val="00DD6698"/>
    <w:rsid w:val="00DE379D"/>
    <w:rsid w:val="00DE536F"/>
    <w:rsid w:val="00DE7E3E"/>
    <w:rsid w:val="00E02A4C"/>
    <w:rsid w:val="00E04E48"/>
    <w:rsid w:val="00E07BE0"/>
    <w:rsid w:val="00E130A1"/>
    <w:rsid w:val="00E208A0"/>
    <w:rsid w:val="00E3647D"/>
    <w:rsid w:val="00E523BC"/>
    <w:rsid w:val="00E54039"/>
    <w:rsid w:val="00E6481C"/>
    <w:rsid w:val="00E70C4E"/>
    <w:rsid w:val="00E872F5"/>
    <w:rsid w:val="00E97AC7"/>
    <w:rsid w:val="00E97C43"/>
    <w:rsid w:val="00EA0F53"/>
    <w:rsid w:val="00EA3BDF"/>
    <w:rsid w:val="00EB0BB2"/>
    <w:rsid w:val="00EB3CF4"/>
    <w:rsid w:val="00EB591A"/>
    <w:rsid w:val="00EC2DC9"/>
    <w:rsid w:val="00EC576B"/>
    <w:rsid w:val="00ED114F"/>
    <w:rsid w:val="00EE7F96"/>
    <w:rsid w:val="00EF02D7"/>
    <w:rsid w:val="00F00709"/>
    <w:rsid w:val="00F2245B"/>
    <w:rsid w:val="00F23447"/>
    <w:rsid w:val="00F26A27"/>
    <w:rsid w:val="00F3451E"/>
    <w:rsid w:val="00F3773E"/>
    <w:rsid w:val="00F41619"/>
    <w:rsid w:val="00F63545"/>
    <w:rsid w:val="00F647E2"/>
    <w:rsid w:val="00F75DAB"/>
    <w:rsid w:val="00F85338"/>
    <w:rsid w:val="00F864D8"/>
    <w:rsid w:val="00F90C99"/>
    <w:rsid w:val="00F95A1D"/>
    <w:rsid w:val="00F974B0"/>
    <w:rsid w:val="00FA6DE1"/>
    <w:rsid w:val="00FA7DCF"/>
    <w:rsid w:val="00FB39B3"/>
    <w:rsid w:val="00FD21E9"/>
    <w:rsid w:val="00FE7D47"/>
    <w:rsid w:val="00FF1DA2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1A63692E"/>
  <w15:chartTrackingRefBased/>
  <w15:docId w15:val="{9CEA8743-2075-4BFC-8122-F822EA5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/>
      <w:jc w:val="righ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5767"/>
      </w:tabs>
      <w:ind w:left="567"/>
    </w:pPr>
  </w:style>
  <w:style w:type="paragraph" w:styleId="Beschriftung">
    <w:name w:val="caption"/>
    <w:basedOn w:val="Standard"/>
    <w:next w:val="Standard"/>
    <w:qFormat/>
    <w:pPr>
      <w:ind w:left="567" w:right="-142"/>
      <w:jc w:val="both"/>
    </w:pPr>
    <w:rPr>
      <w:b/>
      <w:sz w:val="3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C2424F"/>
    <w:rPr>
      <w:rFonts w:ascii="Arial" w:hAnsi="Arial"/>
      <w:sz w:val="22"/>
    </w:rPr>
  </w:style>
  <w:style w:type="character" w:customStyle="1" w:styleId="berschrift1Zchn">
    <w:name w:val="Überschrift 1 Zchn"/>
    <w:link w:val="berschrift1"/>
    <w:rsid w:val="006C196C"/>
    <w:rPr>
      <w:rFonts w:ascii="Arial" w:hAnsi="Arial"/>
      <w:b/>
      <w:sz w:val="22"/>
    </w:rPr>
  </w:style>
  <w:style w:type="table" w:styleId="Tabellenraster">
    <w:name w:val="Table Grid"/>
    <w:basedOn w:val="NormaleTabelle"/>
    <w:rsid w:val="00CB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-green">
    <w:name w:val="highlight-green"/>
    <w:basedOn w:val="Absatz-Standardschriftart"/>
    <w:rsid w:val="00A433E5"/>
  </w:style>
  <w:style w:type="character" w:styleId="Hyperlink">
    <w:name w:val="Hyperlink"/>
    <w:rsid w:val="00B2612E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B26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VORLAGEN\0HORB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0HORB.DOT</Template>
  <TotalTime>0</TotalTime>
  <Pages>1</Pages>
  <Words>115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das</vt:lpstr>
    </vt:vector>
  </TitlesOfParts>
  <Company>Vermessungsbüro Braun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das</dc:title>
  <dc:subject/>
  <dc:creator>Dipl. Ing. (FH) Frank Braun</dc:creator>
  <cp:keywords/>
  <cp:lastModifiedBy>Robin Popescu</cp:lastModifiedBy>
  <cp:revision>5</cp:revision>
  <cp:lastPrinted>2026-03-10T10:24:00Z</cp:lastPrinted>
  <dcterms:created xsi:type="dcterms:W3CDTF">2026-03-23T12:58:00Z</dcterms:created>
  <dcterms:modified xsi:type="dcterms:W3CDTF">2026-03-23T13:37:00Z</dcterms:modified>
</cp:coreProperties>
</file>