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94778" w14:textId="77777777" w:rsidR="008605B2" w:rsidRPr="00175849" w:rsidRDefault="008605B2" w:rsidP="00797B46">
      <w:pPr>
        <w:ind w:firstLine="708"/>
        <w:rPr>
          <w:rFonts w:cs="Arial"/>
          <w:sz w:val="20"/>
          <w:szCs w:val="18"/>
        </w:rPr>
      </w:pPr>
    </w:p>
    <w:p w14:paraId="4E97C3F3" w14:textId="77777777" w:rsidR="00401D0C" w:rsidRPr="00175849" w:rsidRDefault="00401D0C" w:rsidP="00401D0C">
      <w:pPr>
        <w:rPr>
          <w:rFonts w:cs="Arial"/>
        </w:rPr>
      </w:pPr>
    </w:p>
    <w:p w14:paraId="2F4516C6" w14:textId="5CE5C228" w:rsidR="00090D82" w:rsidRDefault="00D35EEC" w:rsidP="0028289B">
      <w:pPr>
        <w:ind w:left="567"/>
        <w:rPr>
          <w:rFonts w:cs="Arial"/>
          <w:b/>
          <w:bCs/>
          <w:sz w:val="32"/>
          <w:szCs w:val="32"/>
        </w:rPr>
      </w:pPr>
      <w:r w:rsidRPr="00175849">
        <w:rPr>
          <w:rFonts w:cs="Arial"/>
          <w:b/>
          <w:bCs/>
          <w:sz w:val="32"/>
          <w:szCs w:val="32"/>
        </w:rPr>
        <w:t>Auftrag</w:t>
      </w:r>
    </w:p>
    <w:p w14:paraId="43C9FD8D" w14:textId="77777777" w:rsidR="00175849" w:rsidRPr="00175849" w:rsidRDefault="00175849" w:rsidP="00175849">
      <w:pPr>
        <w:ind w:firstLine="708"/>
        <w:rPr>
          <w:rFonts w:cs="Arial"/>
          <w:b/>
          <w:bCs/>
          <w:sz w:val="32"/>
          <w:szCs w:val="32"/>
        </w:rPr>
      </w:pPr>
    </w:p>
    <w:p w14:paraId="08876713" w14:textId="77777777" w:rsidR="00090D82" w:rsidRPr="00175849" w:rsidRDefault="00CB6D0E" w:rsidP="00090D82">
      <w:pPr>
        <w:rPr>
          <w:rFonts w:cs="Arial"/>
        </w:rPr>
      </w:pPr>
      <w:r w:rsidRPr="00175849">
        <w:rPr>
          <w:rFonts w:cs="Arial"/>
        </w:rPr>
        <w:tab/>
      </w:r>
    </w:p>
    <w:p w14:paraId="0578EF35" w14:textId="123C935B" w:rsidR="00CB6D0E" w:rsidRPr="00175849" w:rsidRDefault="00D35EEC" w:rsidP="0028289B">
      <w:pPr>
        <w:ind w:left="567"/>
        <w:rPr>
          <w:rFonts w:cs="Arial"/>
          <w:b/>
          <w:bCs/>
          <w:sz w:val="18"/>
          <w:szCs w:val="18"/>
        </w:rPr>
      </w:pPr>
      <w:r w:rsidRPr="00175849">
        <w:rPr>
          <w:rFonts w:cs="Arial"/>
          <w:b/>
          <w:bCs/>
          <w:sz w:val="18"/>
          <w:szCs w:val="18"/>
        </w:rPr>
        <w:t>Hiermit beauftrage ich Braun Vermessung mit folgender Leistung:</w:t>
      </w:r>
    </w:p>
    <w:p w14:paraId="1A3E4562" w14:textId="77777777" w:rsidR="00D35EEC" w:rsidRPr="00175849" w:rsidRDefault="00D35EEC" w:rsidP="00175849">
      <w:pPr>
        <w:rPr>
          <w:rFonts w:cs="Arial"/>
          <w:sz w:val="18"/>
          <w:szCs w:val="18"/>
        </w:rPr>
      </w:pPr>
    </w:p>
    <w:p w14:paraId="4C5D4847" w14:textId="0482AC62" w:rsidR="00D35EEC" w:rsidRPr="00175849" w:rsidRDefault="003A380E" w:rsidP="00F95EF6">
      <w:pPr>
        <w:tabs>
          <w:tab w:val="left" w:pos="222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-268243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B591A" w:rsidRPr="00175849">
        <w:rPr>
          <w:rFonts w:cs="Arial"/>
          <w:sz w:val="18"/>
          <w:szCs w:val="18"/>
        </w:rPr>
        <w:t xml:space="preserve">   </w:t>
      </w:r>
      <w:r w:rsidR="004F48D3">
        <w:rPr>
          <w:rFonts w:cs="Arial"/>
          <w:sz w:val="18"/>
          <w:szCs w:val="18"/>
        </w:rPr>
        <w:t>Teilvermessung</w:t>
      </w:r>
    </w:p>
    <w:p w14:paraId="20970ED8" w14:textId="269359E6" w:rsidR="00EB591A" w:rsidRPr="00175849" w:rsidRDefault="003A380E" w:rsidP="00F95EF6">
      <w:pPr>
        <w:tabs>
          <w:tab w:val="left" w:pos="171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938570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B591A" w:rsidRPr="00175849">
        <w:rPr>
          <w:rFonts w:cs="Arial"/>
          <w:sz w:val="18"/>
          <w:szCs w:val="18"/>
        </w:rPr>
        <w:t xml:space="preserve">   </w:t>
      </w:r>
      <w:r w:rsidR="004F48D3">
        <w:rPr>
          <w:rFonts w:cs="Arial"/>
          <w:sz w:val="18"/>
          <w:szCs w:val="18"/>
        </w:rPr>
        <w:t>Gebäudeaufnahme</w:t>
      </w:r>
    </w:p>
    <w:p w14:paraId="683481DB" w14:textId="269C002C" w:rsidR="00EB591A" w:rsidRDefault="003A380E" w:rsidP="00F95EF6">
      <w:pPr>
        <w:tabs>
          <w:tab w:val="left" w:pos="171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711930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175849">
        <w:rPr>
          <w:rFonts w:cs="Arial"/>
          <w:sz w:val="18"/>
          <w:szCs w:val="18"/>
        </w:rPr>
        <w:t xml:space="preserve">   </w:t>
      </w:r>
      <w:r w:rsidR="004F48D3">
        <w:rPr>
          <w:rFonts w:cs="Arial"/>
          <w:sz w:val="18"/>
          <w:szCs w:val="18"/>
        </w:rPr>
        <w:t>Grenzfeststellung</w:t>
      </w:r>
    </w:p>
    <w:p w14:paraId="7F4F4D40" w14:textId="77777777" w:rsidR="00175849" w:rsidRDefault="00175849" w:rsidP="00187052">
      <w:pPr>
        <w:tabs>
          <w:tab w:val="left" w:pos="1710"/>
        </w:tabs>
        <w:rPr>
          <w:rFonts w:cs="Arial"/>
          <w:sz w:val="18"/>
          <w:szCs w:val="18"/>
        </w:rPr>
      </w:pPr>
    </w:p>
    <w:p w14:paraId="3F2F6739" w14:textId="77777777" w:rsidR="00175849" w:rsidRPr="00175849" w:rsidRDefault="00175849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6F8287DD" w14:textId="77777777" w:rsidR="00EB591A" w:rsidRPr="00175849" w:rsidRDefault="00EB591A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5698D0D5" w14:textId="0873510D" w:rsidR="00EB591A" w:rsidRPr="00175849" w:rsidRDefault="00EB591A" w:rsidP="00175849">
      <w:pPr>
        <w:tabs>
          <w:tab w:val="left" w:pos="1710"/>
        </w:tabs>
        <w:ind w:left="714" w:hanging="147"/>
        <w:rPr>
          <w:rFonts w:cs="Arial"/>
          <w:b/>
          <w:bCs/>
          <w:sz w:val="18"/>
          <w:szCs w:val="18"/>
        </w:rPr>
      </w:pPr>
      <w:r w:rsidRPr="00175849">
        <w:rPr>
          <w:rFonts w:cs="Arial"/>
          <w:b/>
          <w:bCs/>
          <w:sz w:val="18"/>
          <w:szCs w:val="18"/>
        </w:rPr>
        <w:t>Ihre Angaben:</w:t>
      </w:r>
    </w:p>
    <w:p w14:paraId="7204D074" w14:textId="77777777" w:rsidR="00D35EEC" w:rsidRPr="00175849" w:rsidRDefault="00D35EEC" w:rsidP="00CB6D0E">
      <w:pPr>
        <w:ind w:left="708"/>
        <w:rPr>
          <w:rFonts w:cs="Arial"/>
        </w:rPr>
      </w:pPr>
    </w:p>
    <w:tbl>
      <w:tblPr>
        <w:tblW w:w="9062" w:type="dxa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5899"/>
      </w:tblGrid>
      <w:tr w:rsidR="00CB6D0E" w:rsidRPr="00175849" w14:paraId="6BFF3F2F" w14:textId="77777777" w:rsidTr="00175849">
        <w:tc>
          <w:tcPr>
            <w:tcW w:w="3163" w:type="dxa"/>
          </w:tcPr>
          <w:p w14:paraId="0B7D8538" w14:textId="77777777" w:rsidR="00B92B7C" w:rsidRPr="00175849" w:rsidRDefault="00B92B7C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permStart w:id="1722362334" w:ed="BRAUN\t.beckh" w:colFirst="1" w:colLast="1"/>
            <w:permStart w:id="1605513468" w:ed="BRAUN\s.braun" w:colFirst="1" w:colLast="1"/>
            <w:permStart w:id="763849372" w:ed="BRAUN\p.braun" w:colFirst="1" w:colLast="1"/>
            <w:permStart w:id="1607096504" w:ed="BRAUN\m.knoll" w:colFirst="1" w:colLast="1"/>
            <w:permStart w:id="1682900734" w:ed="BRAUN\j.dreher" w:colFirst="1" w:colLast="1"/>
            <w:permStart w:id="273446403" w:ed="BRAUN\a.heizmann" w:colFirst="1" w:colLast="1"/>
            <w:permStart w:id="361984685" w:ed="BRAUN\a.schwartz" w:colFirst="1" w:colLast="1"/>
            <w:permStart w:id="1099913660" w:ed="BRAUN\b.wenger" w:colFirst="1" w:colLast="1"/>
            <w:permStart w:id="150554378" w:ed="BRAUN\f.braun" w:colFirst="1" w:colLast="1"/>
            <w:permStart w:id="986668870" w:ed="BRAUN\j.melber" w:colFirst="1" w:colLast="1"/>
          </w:p>
          <w:p w14:paraId="696C7B53" w14:textId="5128C12A" w:rsidR="00DE379D" w:rsidRPr="00175849" w:rsidRDefault="00D35EEC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75849">
              <w:rPr>
                <w:rFonts w:cs="Arial"/>
                <w:b/>
                <w:bCs/>
                <w:sz w:val="18"/>
                <w:szCs w:val="18"/>
              </w:rPr>
              <w:t>Auftraggeber</w:t>
            </w:r>
            <w:r w:rsidR="00DE379D" w:rsidRPr="00175849">
              <w:rPr>
                <w:rFonts w:cs="Arial"/>
                <w:b/>
                <w:bCs/>
                <w:sz w:val="18"/>
                <w:szCs w:val="18"/>
              </w:rPr>
              <w:t>/-in:</w:t>
            </w:r>
          </w:p>
          <w:p w14:paraId="01C41206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(Name + Adresse)</w:t>
            </w:r>
          </w:p>
          <w:p w14:paraId="59F40EC0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7A0A319E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741E6EFC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99" w:type="dxa"/>
          </w:tcPr>
          <w:p w14:paraId="4E94ABA9" w14:textId="77777777" w:rsidR="00CB6D0E" w:rsidRPr="00263072" w:rsidRDefault="00CB6D0E" w:rsidP="00CB6D0E">
            <w:pPr>
              <w:rPr>
                <w:rFonts w:cs="Arial"/>
                <w:sz w:val="18"/>
                <w:szCs w:val="18"/>
              </w:rPr>
            </w:pPr>
          </w:p>
          <w:p w14:paraId="388A64D0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04A410D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BAE601F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5BAA5B47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17CA0B7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79A7821" w14:textId="77777777" w:rsidR="00B92B7C" w:rsidRPr="00263072" w:rsidRDefault="00B92B7C" w:rsidP="00CB6D0E">
            <w:pPr>
              <w:rPr>
                <w:rFonts w:cs="Arial"/>
                <w:sz w:val="18"/>
                <w:szCs w:val="18"/>
              </w:rPr>
            </w:pPr>
          </w:p>
        </w:tc>
      </w:tr>
      <w:tr w:rsidR="00CB6D0E" w:rsidRPr="00175849" w14:paraId="6879003A" w14:textId="77777777" w:rsidTr="00175849">
        <w:trPr>
          <w:trHeight w:val="2537"/>
        </w:trPr>
        <w:tc>
          <w:tcPr>
            <w:tcW w:w="3163" w:type="dxa"/>
          </w:tcPr>
          <w:p w14:paraId="3A27ECEE" w14:textId="62B86350" w:rsidR="00CB6D0E" w:rsidRPr="00175849" w:rsidRDefault="00B25235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permStart w:id="2028886224" w:ed="BRAUN\t.beckh" w:colFirst="1" w:colLast="1"/>
            <w:permStart w:id="277023757" w:ed="BRAUN\s.braun" w:colFirst="1" w:colLast="1"/>
            <w:permStart w:id="1719474823" w:ed="BRAUN\p.braun" w:colFirst="1" w:colLast="1"/>
            <w:permStart w:id="736762969" w:ed="BRAUN\m.knoll" w:colFirst="1" w:colLast="1"/>
            <w:permStart w:id="1017868837" w:ed="BRAUN\j.dreher" w:colFirst="1" w:colLast="1"/>
            <w:permStart w:id="1225403206" w:ed="BRAUN\a.heizmann" w:colFirst="1" w:colLast="1"/>
            <w:permStart w:id="1239504463" w:ed="BRAUN\a.schwartz" w:colFirst="1" w:colLast="1"/>
            <w:permStart w:id="1396048564" w:ed="BRAUN\b.wenger" w:colFirst="1" w:colLast="1"/>
            <w:permStart w:id="1381043706" w:ed="BRAUN\f.braun" w:colFirst="1" w:colLast="1"/>
            <w:permStart w:id="910373198" w:ed="BRAUN\j.melber" w:colFirst="1" w:colLast="1"/>
            <w:r>
              <w:rPr>
                <w:rFonts w:cs="Arial"/>
                <w:b/>
                <w:bCs/>
                <w:sz w:val="18"/>
                <w:szCs w:val="18"/>
              </w:rPr>
              <w:br/>
              <w:t xml:space="preserve">Angaben zum 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 w:rsidR="00EF2323">
              <w:rPr>
                <w:rFonts w:cs="Arial"/>
                <w:b/>
                <w:bCs/>
                <w:sz w:val="18"/>
                <w:szCs w:val="18"/>
              </w:rPr>
              <w:t>b</w:t>
            </w:r>
            <w:r>
              <w:rPr>
                <w:rFonts w:cs="Arial"/>
                <w:b/>
                <w:bCs/>
                <w:sz w:val="18"/>
                <w:szCs w:val="18"/>
              </w:rPr>
              <w:t>etroffenen Grundstück</w:t>
            </w:r>
            <w:permEnd w:id="1722362334"/>
            <w:permEnd w:id="1605513468"/>
            <w:permEnd w:id="763849372"/>
            <w:permEnd w:id="1607096504"/>
            <w:permEnd w:id="1682900734"/>
            <w:permEnd w:id="273446403"/>
            <w:permEnd w:id="361984685"/>
            <w:permEnd w:id="1099913660"/>
            <w:permEnd w:id="150554378"/>
            <w:permEnd w:id="986668870"/>
          </w:p>
          <w:p w14:paraId="28B92DDF" w14:textId="77777777" w:rsidR="00007DC9" w:rsidRPr="00175849" w:rsidRDefault="00007DC9" w:rsidP="00175849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63217B75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Landkreis:</w:t>
            </w:r>
          </w:p>
          <w:p w14:paraId="168A213B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4C299339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Gemeinde:</w:t>
            </w:r>
          </w:p>
          <w:p w14:paraId="7201D3C9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4B26BD4E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Gemarkung</w:t>
            </w:r>
            <w:r w:rsidR="007051DC" w:rsidRPr="00175849">
              <w:rPr>
                <w:rFonts w:cs="Arial"/>
                <w:sz w:val="18"/>
                <w:szCs w:val="18"/>
              </w:rPr>
              <w:t xml:space="preserve"> (falls bekannt):</w:t>
            </w:r>
          </w:p>
          <w:p w14:paraId="283939C5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366A0BA4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proofErr w:type="spellStart"/>
            <w:r w:rsidRPr="00175849">
              <w:rPr>
                <w:rFonts w:cs="Arial"/>
                <w:sz w:val="18"/>
                <w:szCs w:val="18"/>
              </w:rPr>
              <w:t>Flurstücksnummer</w:t>
            </w:r>
            <w:proofErr w:type="spellEnd"/>
            <w:r w:rsidRPr="00175849">
              <w:rPr>
                <w:rFonts w:cs="Arial"/>
                <w:sz w:val="18"/>
                <w:szCs w:val="18"/>
              </w:rPr>
              <w:t>:</w:t>
            </w:r>
          </w:p>
          <w:p w14:paraId="7299C590" w14:textId="77777777" w:rsidR="00375A02" w:rsidRPr="00175849" w:rsidRDefault="00375A02" w:rsidP="00175849">
            <w:pPr>
              <w:rPr>
                <w:rFonts w:cs="Arial"/>
                <w:sz w:val="18"/>
                <w:szCs w:val="18"/>
              </w:rPr>
            </w:pPr>
          </w:p>
          <w:p w14:paraId="02AC0A27" w14:textId="18E3CDA3" w:rsidR="00375A02" w:rsidRPr="00175849" w:rsidRDefault="00375A02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Platz für Notizen:</w:t>
            </w:r>
          </w:p>
          <w:p w14:paraId="1D4D5A96" w14:textId="77777777" w:rsidR="007051DC" w:rsidRPr="00175849" w:rsidRDefault="007051DC" w:rsidP="001758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99" w:type="dxa"/>
          </w:tcPr>
          <w:p w14:paraId="3B98F553" w14:textId="77777777" w:rsidR="00CB6D0E" w:rsidRPr="00263072" w:rsidRDefault="00CB6D0E" w:rsidP="00CB6D0E">
            <w:pPr>
              <w:rPr>
                <w:rFonts w:cs="Arial"/>
                <w:sz w:val="18"/>
                <w:szCs w:val="18"/>
              </w:rPr>
            </w:pPr>
          </w:p>
          <w:p w14:paraId="760839E8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4A2616F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C4D4693" w14:textId="77777777" w:rsidR="004925C1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49E71D73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6C67BD72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7A878C39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2EEEE823" w14:textId="77777777" w:rsidR="00263072" w:rsidRP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7B993995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6BB6B6C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4E42ED8A" w14:textId="77777777" w:rsidR="00375A02" w:rsidRPr="00263072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2114496E" w14:textId="77777777" w:rsidR="00375A02" w:rsidRPr="00263072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36BC5D7E" w14:textId="77777777" w:rsidR="00375A02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28DEF367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22CF9ADC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45423BA3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40431492" w14:textId="77777777" w:rsidR="00263072" w:rsidRP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</w:tc>
      </w:tr>
      <w:permEnd w:id="2028886224"/>
      <w:permEnd w:id="277023757"/>
      <w:permEnd w:id="1719474823"/>
      <w:permEnd w:id="736762969"/>
      <w:permEnd w:id="1017868837"/>
      <w:permEnd w:id="1225403206"/>
      <w:permEnd w:id="1239504463"/>
      <w:permEnd w:id="1396048564"/>
      <w:permEnd w:id="1381043706"/>
      <w:permEnd w:id="910373198"/>
    </w:tbl>
    <w:p w14:paraId="050A8D16" w14:textId="77777777" w:rsidR="00CB6D0E" w:rsidRPr="00175849" w:rsidRDefault="00CB6D0E" w:rsidP="001517EB">
      <w:pPr>
        <w:ind w:right="4677"/>
        <w:rPr>
          <w:rFonts w:cs="Arial"/>
          <w:sz w:val="24"/>
          <w:szCs w:val="24"/>
        </w:rPr>
      </w:pPr>
    </w:p>
    <w:p w14:paraId="363B9F10" w14:textId="77777777" w:rsidR="00375A02" w:rsidRPr="00175849" w:rsidRDefault="00375A02" w:rsidP="001517EB">
      <w:pPr>
        <w:ind w:right="4677"/>
        <w:rPr>
          <w:rFonts w:cs="Arial"/>
          <w:sz w:val="24"/>
          <w:szCs w:val="24"/>
        </w:rPr>
      </w:pPr>
    </w:p>
    <w:p w14:paraId="427AA1A5" w14:textId="75FBDC50" w:rsidR="00CB6D0E" w:rsidRPr="00175849" w:rsidRDefault="004925C1" w:rsidP="00175849">
      <w:pPr>
        <w:ind w:left="567" w:right="4678"/>
        <w:rPr>
          <w:rFonts w:cs="Arial"/>
          <w:sz w:val="24"/>
          <w:szCs w:val="24"/>
        </w:rPr>
      </w:pPr>
      <w:bookmarkStart w:id="0" w:name="_Hlk205294328"/>
      <w:permStart w:id="578508833" w:ed="BRAUN\t.beckh"/>
      <w:permStart w:id="34541078" w:ed="BRAUN\s.braun"/>
      <w:permStart w:id="2074940750" w:ed="BRAUN\p.braun"/>
      <w:permStart w:id="1361468687" w:ed="BRAUN\m.knoll"/>
      <w:permStart w:id="64187429" w:ed="BRAUN\j.dreher"/>
      <w:permStart w:id="1686728296" w:ed="BRAUN\a.heizmann"/>
      <w:permStart w:id="871375287" w:ed="BRAUN\a.schwartz"/>
      <w:permStart w:id="49232102" w:ed="BRAUN\b.wenger"/>
      <w:permStart w:id="654654458" w:ed="BRAUN\f.braun"/>
      <w:permStart w:id="657142904" w:ed="BRAUN\j.melber"/>
      <w:r w:rsidRPr="00175849">
        <w:rPr>
          <w:rFonts w:cs="Arial"/>
          <w:sz w:val="24"/>
          <w:szCs w:val="24"/>
        </w:rPr>
        <w:t xml:space="preserve">                                                                   </w:t>
      </w:r>
      <w:permEnd w:id="578508833"/>
      <w:permEnd w:id="34541078"/>
      <w:permEnd w:id="2074940750"/>
      <w:permEnd w:id="1361468687"/>
      <w:permEnd w:id="64187429"/>
      <w:permEnd w:id="1686728296"/>
      <w:permEnd w:id="871375287"/>
      <w:permEnd w:id="49232102"/>
      <w:permEnd w:id="654654458"/>
      <w:permEnd w:id="657142904"/>
    </w:p>
    <w:p w14:paraId="65ABE715" w14:textId="66EF104F" w:rsidR="00007DC9" w:rsidRPr="00175849" w:rsidRDefault="00CB6D0E" w:rsidP="00175849">
      <w:pPr>
        <w:pBdr>
          <w:top w:val="single" w:sz="4" w:space="1" w:color="auto"/>
        </w:pBdr>
        <w:ind w:left="567" w:right="4677"/>
        <w:rPr>
          <w:rFonts w:cs="Arial"/>
          <w:sz w:val="14"/>
          <w:szCs w:val="14"/>
        </w:rPr>
      </w:pPr>
      <w:r w:rsidRPr="00175849">
        <w:rPr>
          <w:rFonts w:cs="Arial"/>
          <w:sz w:val="14"/>
          <w:szCs w:val="14"/>
        </w:rPr>
        <w:t>Ort, Datum</w:t>
      </w:r>
    </w:p>
    <w:p w14:paraId="0ECD0B4A" w14:textId="77777777" w:rsidR="00CB6D0E" w:rsidRPr="00175849" w:rsidRDefault="00CB6D0E" w:rsidP="00CB6D0E">
      <w:pPr>
        <w:ind w:left="567"/>
        <w:rPr>
          <w:rFonts w:cs="Arial"/>
          <w:sz w:val="24"/>
          <w:szCs w:val="24"/>
        </w:rPr>
      </w:pPr>
    </w:p>
    <w:p w14:paraId="6B36D69E" w14:textId="234A067D" w:rsidR="00CB6D0E" w:rsidRPr="00175849" w:rsidRDefault="001517EB" w:rsidP="00CB6D0E">
      <w:pPr>
        <w:ind w:left="567"/>
        <w:rPr>
          <w:rFonts w:cs="Arial"/>
          <w:sz w:val="24"/>
          <w:szCs w:val="24"/>
        </w:rPr>
      </w:pPr>
      <w:permStart w:id="1113741486" w:ed="BRAUN\t.beckh"/>
      <w:permStart w:id="403465166" w:ed="BRAUN\s.braun"/>
      <w:permStart w:id="669663857" w:ed="BRAUN\p.braun"/>
      <w:permStart w:id="1172535705" w:ed="BRAUN\m.knoll"/>
      <w:permStart w:id="1084254599" w:ed="BRAUN\j.dreher"/>
      <w:permStart w:id="362113928" w:ed="BRAUN\a.heizmann"/>
      <w:permStart w:id="973484493" w:ed="BRAUN\a.schwartz"/>
      <w:permStart w:id="35472898" w:ed="BRAUN\b.wenger"/>
      <w:permStart w:id="1528055477" w:ed="BRAUN\f.braun"/>
      <w:permStart w:id="1478582757" w:ed="BRAUN\j.melber"/>
      <w:r w:rsidRPr="00175849">
        <w:rPr>
          <w:rFonts w:cs="Arial"/>
          <w:sz w:val="24"/>
          <w:szCs w:val="24"/>
        </w:rPr>
        <w:t xml:space="preserve">                                                                   </w:t>
      </w:r>
      <w:permEnd w:id="1113741486"/>
      <w:permEnd w:id="403465166"/>
      <w:permEnd w:id="669663857"/>
      <w:permEnd w:id="1172535705"/>
      <w:permEnd w:id="1084254599"/>
      <w:permEnd w:id="362113928"/>
      <w:permEnd w:id="973484493"/>
      <w:permEnd w:id="35472898"/>
      <w:permEnd w:id="1528055477"/>
      <w:permEnd w:id="1478582757"/>
      <w:r w:rsidRPr="00175849">
        <w:rPr>
          <w:rFonts w:cs="Arial"/>
          <w:sz w:val="24"/>
          <w:szCs w:val="24"/>
        </w:rPr>
        <w:t xml:space="preserve">               </w:t>
      </w:r>
    </w:p>
    <w:p w14:paraId="3CD4C8D5" w14:textId="3710E5C9" w:rsidR="00CB6D0E" w:rsidRPr="00175849" w:rsidRDefault="00CB6D0E" w:rsidP="00175849">
      <w:pPr>
        <w:pBdr>
          <w:top w:val="single" w:sz="4" w:space="2" w:color="auto"/>
        </w:pBdr>
        <w:ind w:left="567" w:right="4677"/>
        <w:rPr>
          <w:rFonts w:cs="Arial"/>
          <w:sz w:val="14"/>
          <w:szCs w:val="14"/>
        </w:rPr>
      </w:pPr>
      <w:r w:rsidRPr="00175849">
        <w:rPr>
          <w:rFonts w:cs="Arial"/>
          <w:sz w:val="14"/>
          <w:szCs w:val="14"/>
        </w:rPr>
        <w:t xml:space="preserve">Unterschrift </w:t>
      </w:r>
      <w:bookmarkStart w:id="1" w:name="_Hlk205297787"/>
      <w:r w:rsidR="00D35EEC" w:rsidRPr="00175849">
        <w:rPr>
          <w:rFonts w:cs="Arial"/>
          <w:sz w:val="14"/>
          <w:szCs w:val="14"/>
        </w:rPr>
        <w:t>Auftraggeb</w:t>
      </w:r>
      <w:r w:rsidRPr="00175849">
        <w:rPr>
          <w:rFonts w:cs="Arial"/>
          <w:sz w:val="14"/>
          <w:szCs w:val="14"/>
        </w:rPr>
        <w:t>er</w:t>
      </w:r>
      <w:r w:rsidR="001517EB" w:rsidRPr="00175849">
        <w:rPr>
          <w:rFonts w:cs="Arial"/>
          <w:sz w:val="14"/>
          <w:szCs w:val="14"/>
        </w:rPr>
        <w:t>/-in</w:t>
      </w:r>
      <w:bookmarkEnd w:id="0"/>
      <w:bookmarkEnd w:id="1"/>
    </w:p>
    <w:sectPr w:rsidR="00CB6D0E" w:rsidRPr="00175849" w:rsidSect="00175849">
      <w:headerReference w:type="first" r:id="rId7"/>
      <w:pgSz w:w="11907" w:h="16840"/>
      <w:pgMar w:top="1985" w:right="1418" w:bottom="1134" w:left="567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182E2" w14:textId="77777777" w:rsidR="003A380E" w:rsidRDefault="003A380E">
      <w:r>
        <w:separator/>
      </w:r>
    </w:p>
  </w:endnote>
  <w:endnote w:type="continuationSeparator" w:id="0">
    <w:p w14:paraId="3797284F" w14:textId="77777777" w:rsidR="003A380E" w:rsidRDefault="003A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28E41" w14:textId="77777777" w:rsidR="003A380E" w:rsidRDefault="003A380E">
      <w:r>
        <w:separator/>
      </w:r>
    </w:p>
  </w:footnote>
  <w:footnote w:type="continuationSeparator" w:id="0">
    <w:p w14:paraId="4DC7DEA9" w14:textId="77777777" w:rsidR="003A380E" w:rsidRDefault="003A3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65D76" w14:textId="12272719" w:rsidR="00973D3B" w:rsidRDefault="00175849" w:rsidP="00CB6D0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3A821" wp14:editId="10E52AD3">
              <wp:simplePos x="0" y="0"/>
              <wp:positionH relativeFrom="margin">
                <wp:align>center</wp:align>
              </wp:positionH>
              <wp:positionV relativeFrom="paragraph">
                <wp:posOffset>1073150</wp:posOffset>
              </wp:positionV>
              <wp:extent cx="5705475" cy="1552575"/>
              <wp:effectExtent l="0" t="0" r="9525" b="9525"/>
              <wp:wrapNone/>
              <wp:docPr id="1724194460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05475" cy="1552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CA571D" id="Rechteck 2" o:spid="_x0000_s1026" style="position:absolute;margin-left:0;margin-top:84.5pt;width:449.25pt;height:122.2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96AAB92" wp14:editId="7A9A97B8">
          <wp:simplePos x="0" y="0"/>
          <wp:positionH relativeFrom="page">
            <wp:align>left</wp:align>
          </wp:positionH>
          <wp:positionV relativeFrom="paragraph">
            <wp:posOffset>-362585</wp:posOffset>
          </wp:positionV>
          <wp:extent cx="7572737" cy="10711758"/>
          <wp:effectExtent l="0" t="0" r="0" b="0"/>
          <wp:wrapNone/>
          <wp:docPr id="66215912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608937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2737" cy="1071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12E"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459DB"/>
    <w:multiLevelType w:val="hybridMultilevel"/>
    <w:tmpl w:val="EF96F7D6"/>
    <w:lvl w:ilvl="0" w:tplc="05A25F00"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42C30002"/>
    <w:multiLevelType w:val="hybridMultilevel"/>
    <w:tmpl w:val="D7A2043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5066DEF"/>
    <w:multiLevelType w:val="hybridMultilevel"/>
    <w:tmpl w:val="8ED877C6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A5D3A5D"/>
    <w:multiLevelType w:val="hybridMultilevel"/>
    <w:tmpl w:val="3FCE11A0"/>
    <w:lvl w:ilvl="0" w:tplc="BDFC0DB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449007794">
    <w:abstractNumId w:val="2"/>
  </w:num>
  <w:num w:numId="2" w16cid:durableId="1632437132">
    <w:abstractNumId w:val="1"/>
  </w:num>
  <w:num w:numId="3" w16cid:durableId="1070734713">
    <w:abstractNumId w:val="3"/>
  </w:num>
  <w:num w:numId="4" w16cid:durableId="1614627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DC4"/>
    <w:rsid w:val="00007DC9"/>
    <w:rsid w:val="00011E99"/>
    <w:rsid w:val="00021FF0"/>
    <w:rsid w:val="0005071B"/>
    <w:rsid w:val="000639BE"/>
    <w:rsid w:val="0007146D"/>
    <w:rsid w:val="00090D82"/>
    <w:rsid w:val="0009790E"/>
    <w:rsid w:val="000A4966"/>
    <w:rsid w:val="000B2DC4"/>
    <w:rsid w:val="000D6F5B"/>
    <w:rsid w:val="000E3781"/>
    <w:rsid w:val="000F053C"/>
    <w:rsid w:val="000F1C8A"/>
    <w:rsid w:val="00104D18"/>
    <w:rsid w:val="00105FFD"/>
    <w:rsid w:val="00106645"/>
    <w:rsid w:val="00123EC6"/>
    <w:rsid w:val="001314DB"/>
    <w:rsid w:val="00145429"/>
    <w:rsid w:val="001517EB"/>
    <w:rsid w:val="00154A12"/>
    <w:rsid w:val="001717B9"/>
    <w:rsid w:val="00175849"/>
    <w:rsid w:val="0017787C"/>
    <w:rsid w:val="00180611"/>
    <w:rsid w:val="00181486"/>
    <w:rsid w:val="00187052"/>
    <w:rsid w:val="001B2A81"/>
    <w:rsid w:val="001C6418"/>
    <w:rsid w:val="001D2994"/>
    <w:rsid w:val="001E5D7A"/>
    <w:rsid w:val="001E717E"/>
    <w:rsid w:val="001E71CB"/>
    <w:rsid w:val="00205386"/>
    <w:rsid w:val="0022041B"/>
    <w:rsid w:val="002235BB"/>
    <w:rsid w:val="00231FF4"/>
    <w:rsid w:val="00234352"/>
    <w:rsid w:val="00263072"/>
    <w:rsid w:val="002634A4"/>
    <w:rsid w:val="002648D5"/>
    <w:rsid w:val="002651E4"/>
    <w:rsid w:val="00274359"/>
    <w:rsid w:val="0028289B"/>
    <w:rsid w:val="002904A3"/>
    <w:rsid w:val="0029069B"/>
    <w:rsid w:val="00291B2E"/>
    <w:rsid w:val="002932DA"/>
    <w:rsid w:val="002965A4"/>
    <w:rsid w:val="002A423E"/>
    <w:rsid w:val="002B4A26"/>
    <w:rsid w:val="002B660A"/>
    <w:rsid w:val="002C5185"/>
    <w:rsid w:val="002C74AE"/>
    <w:rsid w:val="002D3097"/>
    <w:rsid w:val="002D5A24"/>
    <w:rsid w:val="002D7493"/>
    <w:rsid w:val="002E307B"/>
    <w:rsid w:val="002F4170"/>
    <w:rsid w:val="00316166"/>
    <w:rsid w:val="0032488A"/>
    <w:rsid w:val="0034630A"/>
    <w:rsid w:val="00352F05"/>
    <w:rsid w:val="003666CB"/>
    <w:rsid w:val="00373CEF"/>
    <w:rsid w:val="00375A02"/>
    <w:rsid w:val="00397507"/>
    <w:rsid w:val="003A380E"/>
    <w:rsid w:val="003A7B11"/>
    <w:rsid w:val="003C2692"/>
    <w:rsid w:val="003D1F96"/>
    <w:rsid w:val="003D61C9"/>
    <w:rsid w:val="00401D0C"/>
    <w:rsid w:val="00416ADF"/>
    <w:rsid w:val="004219B2"/>
    <w:rsid w:val="00422257"/>
    <w:rsid w:val="00426825"/>
    <w:rsid w:val="00442D45"/>
    <w:rsid w:val="00443745"/>
    <w:rsid w:val="00455C8E"/>
    <w:rsid w:val="0046137F"/>
    <w:rsid w:val="004635DF"/>
    <w:rsid w:val="00471394"/>
    <w:rsid w:val="00475176"/>
    <w:rsid w:val="0049074B"/>
    <w:rsid w:val="00491C54"/>
    <w:rsid w:val="004925C1"/>
    <w:rsid w:val="00494998"/>
    <w:rsid w:val="004A1393"/>
    <w:rsid w:val="004C00CE"/>
    <w:rsid w:val="004C46AD"/>
    <w:rsid w:val="004F1020"/>
    <w:rsid w:val="004F3CEA"/>
    <w:rsid w:val="004F48D3"/>
    <w:rsid w:val="004F529D"/>
    <w:rsid w:val="004F52E1"/>
    <w:rsid w:val="004F6928"/>
    <w:rsid w:val="005025A8"/>
    <w:rsid w:val="00520043"/>
    <w:rsid w:val="005313D7"/>
    <w:rsid w:val="00532B01"/>
    <w:rsid w:val="005451D7"/>
    <w:rsid w:val="00545AB6"/>
    <w:rsid w:val="005534E9"/>
    <w:rsid w:val="005701AE"/>
    <w:rsid w:val="005748C8"/>
    <w:rsid w:val="00575E28"/>
    <w:rsid w:val="00580F6C"/>
    <w:rsid w:val="0058587E"/>
    <w:rsid w:val="00594615"/>
    <w:rsid w:val="0059737E"/>
    <w:rsid w:val="005A5F3B"/>
    <w:rsid w:val="005C52CC"/>
    <w:rsid w:val="005E030E"/>
    <w:rsid w:val="005E1099"/>
    <w:rsid w:val="005E56FA"/>
    <w:rsid w:val="0060463D"/>
    <w:rsid w:val="00610EE7"/>
    <w:rsid w:val="00613A8F"/>
    <w:rsid w:val="00616B1D"/>
    <w:rsid w:val="0062067D"/>
    <w:rsid w:val="00627395"/>
    <w:rsid w:val="00634C45"/>
    <w:rsid w:val="006412FD"/>
    <w:rsid w:val="00663CB7"/>
    <w:rsid w:val="006654F6"/>
    <w:rsid w:val="006705D7"/>
    <w:rsid w:val="00680BEF"/>
    <w:rsid w:val="0068178B"/>
    <w:rsid w:val="00685239"/>
    <w:rsid w:val="00686C12"/>
    <w:rsid w:val="00697025"/>
    <w:rsid w:val="006A3146"/>
    <w:rsid w:val="006A69C8"/>
    <w:rsid w:val="006C196C"/>
    <w:rsid w:val="006C5E8D"/>
    <w:rsid w:val="006D00DE"/>
    <w:rsid w:val="006D39F7"/>
    <w:rsid w:val="006D6BAF"/>
    <w:rsid w:val="006E15A1"/>
    <w:rsid w:val="006F5BA8"/>
    <w:rsid w:val="007051DC"/>
    <w:rsid w:val="00712BB6"/>
    <w:rsid w:val="00713045"/>
    <w:rsid w:val="0078665D"/>
    <w:rsid w:val="0078728C"/>
    <w:rsid w:val="0079359B"/>
    <w:rsid w:val="00795702"/>
    <w:rsid w:val="00796D43"/>
    <w:rsid w:val="00797B46"/>
    <w:rsid w:val="007B1FBC"/>
    <w:rsid w:val="007B337E"/>
    <w:rsid w:val="007C30A8"/>
    <w:rsid w:val="007D3639"/>
    <w:rsid w:val="007D7517"/>
    <w:rsid w:val="007E3A6B"/>
    <w:rsid w:val="007F33EE"/>
    <w:rsid w:val="008031DB"/>
    <w:rsid w:val="0081664A"/>
    <w:rsid w:val="00822AB0"/>
    <w:rsid w:val="00823F0B"/>
    <w:rsid w:val="008407BF"/>
    <w:rsid w:val="00845F89"/>
    <w:rsid w:val="0085103A"/>
    <w:rsid w:val="00851B5E"/>
    <w:rsid w:val="00857389"/>
    <w:rsid w:val="008605B2"/>
    <w:rsid w:val="00864D8D"/>
    <w:rsid w:val="0086505C"/>
    <w:rsid w:val="00871403"/>
    <w:rsid w:val="00872F01"/>
    <w:rsid w:val="0088117C"/>
    <w:rsid w:val="00890FAE"/>
    <w:rsid w:val="008931B7"/>
    <w:rsid w:val="00893E5A"/>
    <w:rsid w:val="008A5853"/>
    <w:rsid w:val="008C50EE"/>
    <w:rsid w:val="008E241C"/>
    <w:rsid w:val="009041E9"/>
    <w:rsid w:val="00911147"/>
    <w:rsid w:val="0091764B"/>
    <w:rsid w:val="00924CC9"/>
    <w:rsid w:val="00925313"/>
    <w:rsid w:val="0092577C"/>
    <w:rsid w:val="00933E0F"/>
    <w:rsid w:val="00941646"/>
    <w:rsid w:val="0096067C"/>
    <w:rsid w:val="0096194F"/>
    <w:rsid w:val="00973D3B"/>
    <w:rsid w:val="00976624"/>
    <w:rsid w:val="0099531B"/>
    <w:rsid w:val="009A0D35"/>
    <w:rsid w:val="009A69E9"/>
    <w:rsid w:val="009A7E76"/>
    <w:rsid w:val="009B2560"/>
    <w:rsid w:val="009C24B7"/>
    <w:rsid w:val="009C2831"/>
    <w:rsid w:val="00A00AB4"/>
    <w:rsid w:val="00A073F7"/>
    <w:rsid w:val="00A433E5"/>
    <w:rsid w:val="00A863B1"/>
    <w:rsid w:val="00A911D4"/>
    <w:rsid w:val="00A9336E"/>
    <w:rsid w:val="00A95226"/>
    <w:rsid w:val="00A9640D"/>
    <w:rsid w:val="00AB17D3"/>
    <w:rsid w:val="00AB2B9A"/>
    <w:rsid w:val="00AC0F5A"/>
    <w:rsid w:val="00AC42D4"/>
    <w:rsid w:val="00AD3DA4"/>
    <w:rsid w:val="00AD5D0D"/>
    <w:rsid w:val="00AD6005"/>
    <w:rsid w:val="00AD7695"/>
    <w:rsid w:val="00AE22A2"/>
    <w:rsid w:val="00AE22C7"/>
    <w:rsid w:val="00AF1733"/>
    <w:rsid w:val="00AF2BD4"/>
    <w:rsid w:val="00AF731F"/>
    <w:rsid w:val="00B00F1F"/>
    <w:rsid w:val="00B03107"/>
    <w:rsid w:val="00B04AEE"/>
    <w:rsid w:val="00B12153"/>
    <w:rsid w:val="00B16BE5"/>
    <w:rsid w:val="00B25235"/>
    <w:rsid w:val="00B2584E"/>
    <w:rsid w:val="00B2612E"/>
    <w:rsid w:val="00B26FC0"/>
    <w:rsid w:val="00B703D7"/>
    <w:rsid w:val="00B712C2"/>
    <w:rsid w:val="00B84504"/>
    <w:rsid w:val="00B87BB0"/>
    <w:rsid w:val="00B92B7C"/>
    <w:rsid w:val="00B93766"/>
    <w:rsid w:val="00BA4BE1"/>
    <w:rsid w:val="00BB3C30"/>
    <w:rsid w:val="00BC0809"/>
    <w:rsid w:val="00BC21B7"/>
    <w:rsid w:val="00BD6478"/>
    <w:rsid w:val="00BD7418"/>
    <w:rsid w:val="00BD7593"/>
    <w:rsid w:val="00C035DE"/>
    <w:rsid w:val="00C20154"/>
    <w:rsid w:val="00C24103"/>
    <w:rsid w:val="00C2424F"/>
    <w:rsid w:val="00C256CD"/>
    <w:rsid w:val="00C421F3"/>
    <w:rsid w:val="00C4266C"/>
    <w:rsid w:val="00C44678"/>
    <w:rsid w:val="00C45BE2"/>
    <w:rsid w:val="00C470BD"/>
    <w:rsid w:val="00C57A5B"/>
    <w:rsid w:val="00C62C53"/>
    <w:rsid w:val="00C63FF5"/>
    <w:rsid w:val="00C81623"/>
    <w:rsid w:val="00C85814"/>
    <w:rsid w:val="00C96DE2"/>
    <w:rsid w:val="00CA2D39"/>
    <w:rsid w:val="00CA2F56"/>
    <w:rsid w:val="00CA6196"/>
    <w:rsid w:val="00CB6D0E"/>
    <w:rsid w:val="00CC207D"/>
    <w:rsid w:val="00CE63A5"/>
    <w:rsid w:val="00CE6C8A"/>
    <w:rsid w:val="00D02FDC"/>
    <w:rsid w:val="00D04AB9"/>
    <w:rsid w:val="00D200BF"/>
    <w:rsid w:val="00D251F1"/>
    <w:rsid w:val="00D357F5"/>
    <w:rsid w:val="00D35EEC"/>
    <w:rsid w:val="00D405D5"/>
    <w:rsid w:val="00D40A18"/>
    <w:rsid w:val="00D40BCC"/>
    <w:rsid w:val="00D46531"/>
    <w:rsid w:val="00D545C4"/>
    <w:rsid w:val="00D648D5"/>
    <w:rsid w:val="00D853C9"/>
    <w:rsid w:val="00D85600"/>
    <w:rsid w:val="00D9042F"/>
    <w:rsid w:val="00D97AF8"/>
    <w:rsid w:val="00DA6FC9"/>
    <w:rsid w:val="00DB6970"/>
    <w:rsid w:val="00DD17BD"/>
    <w:rsid w:val="00DD6698"/>
    <w:rsid w:val="00DE379D"/>
    <w:rsid w:val="00DE536F"/>
    <w:rsid w:val="00DE7E3E"/>
    <w:rsid w:val="00E02A4C"/>
    <w:rsid w:val="00E04E48"/>
    <w:rsid w:val="00E07BE0"/>
    <w:rsid w:val="00E130A1"/>
    <w:rsid w:val="00E208A0"/>
    <w:rsid w:val="00E3647D"/>
    <w:rsid w:val="00E523BC"/>
    <w:rsid w:val="00E54039"/>
    <w:rsid w:val="00E70C4E"/>
    <w:rsid w:val="00E872F5"/>
    <w:rsid w:val="00E97C43"/>
    <w:rsid w:val="00EA0F53"/>
    <w:rsid w:val="00EA3BDF"/>
    <w:rsid w:val="00EB0BB2"/>
    <w:rsid w:val="00EB3CF4"/>
    <w:rsid w:val="00EB591A"/>
    <w:rsid w:val="00EC2DC9"/>
    <w:rsid w:val="00EC576B"/>
    <w:rsid w:val="00ED114F"/>
    <w:rsid w:val="00EE7F96"/>
    <w:rsid w:val="00EF02D7"/>
    <w:rsid w:val="00EF2323"/>
    <w:rsid w:val="00F00709"/>
    <w:rsid w:val="00F2245B"/>
    <w:rsid w:val="00F23447"/>
    <w:rsid w:val="00F26A27"/>
    <w:rsid w:val="00F3773E"/>
    <w:rsid w:val="00F41619"/>
    <w:rsid w:val="00F63545"/>
    <w:rsid w:val="00F647E2"/>
    <w:rsid w:val="00F75DAB"/>
    <w:rsid w:val="00F85338"/>
    <w:rsid w:val="00F864D8"/>
    <w:rsid w:val="00F90C99"/>
    <w:rsid w:val="00F95A1D"/>
    <w:rsid w:val="00F95EF6"/>
    <w:rsid w:val="00F974B0"/>
    <w:rsid w:val="00FA6DE1"/>
    <w:rsid w:val="00FA7DCF"/>
    <w:rsid w:val="00FB39B3"/>
    <w:rsid w:val="00FD21E9"/>
    <w:rsid w:val="00FE7D47"/>
    <w:rsid w:val="00FF1DA2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1A63692E"/>
  <w15:chartTrackingRefBased/>
  <w15:docId w15:val="{9CEA8743-2075-4BFC-8122-F822EA5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/>
      <w:jc w:val="right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tabs>
        <w:tab w:val="left" w:pos="5767"/>
      </w:tabs>
      <w:ind w:left="567"/>
    </w:pPr>
  </w:style>
  <w:style w:type="paragraph" w:styleId="Beschriftung">
    <w:name w:val="caption"/>
    <w:basedOn w:val="Standard"/>
    <w:next w:val="Standard"/>
    <w:qFormat/>
    <w:pPr>
      <w:ind w:left="567" w:right="-142"/>
      <w:jc w:val="both"/>
    </w:pPr>
    <w:rPr>
      <w:b/>
      <w:sz w:val="3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C2424F"/>
    <w:rPr>
      <w:rFonts w:ascii="Arial" w:hAnsi="Arial"/>
      <w:sz w:val="22"/>
    </w:rPr>
  </w:style>
  <w:style w:type="character" w:customStyle="1" w:styleId="berschrift1Zchn">
    <w:name w:val="Überschrift 1 Zchn"/>
    <w:link w:val="berschrift1"/>
    <w:rsid w:val="006C196C"/>
    <w:rPr>
      <w:rFonts w:ascii="Arial" w:hAnsi="Arial"/>
      <w:b/>
      <w:sz w:val="22"/>
    </w:rPr>
  </w:style>
  <w:style w:type="table" w:styleId="Tabellenraster">
    <w:name w:val="Table Grid"/>
    <w:basedOn w:val="NormaleTabelle"/>
    <w:rsid w:val="00CB6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-green">
    <w:name w:val="highlight-green"/>
    <w:basedOn w:val="Absatz-Standardschriftart"/>
    <w:rsid w:val="00A433E5"/>
  </w:style>
  <w:style w:type="character" w:styleId="Hyperlink">
    <w:name w:val="Hyperlink"/>
    <w:rsid w:val="00B2612E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B26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VORLAGEN\0HORB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0HORB.DOT</Template>
  <TotalTime>0</TotalTime>
  <Pages>1</Pages>
  <Words>75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das</vt:lpstr>
    </vt:vector>
  </TitlesOfParts>
  <Company>Vermessungsbüro Braun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das</dc:title>
  <dc:subject/>
  <dc:creator>Dipl. Ing. (FH) Frank Braun</dc:creator>
  <cp:keywords/>
  <cp:lastModifiedBy>Robin Popescu</cp:lastModifiedBy>
  <cp:revision>9</cp:revision>
  <cp:lastPrinted>2026-03-10T10:24:00Z</cp:lastPrinted>
  <dcterms:created xsi:type="dcterms:W3CDTF">2026-03-23T12:56:00Z</dcterms:created>
  <dcterms:modified xsi:type="dcterms:W3CDTF">2026-03-23T13:37:00Z</dcterms:modified>
</cp:coreProperties>
</file>