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94778" w14:textId="77777777" w:rsidR="008605B2" w:rsidRPr="00175849" w:rsidRDefault="008605B2" w:rsidP="00797B46">
      <w:pPr>
        <w:ind w:firstLine="708"/>
        <w:rPr>
          <w:rFonts w:cs="Arial"/>
          <w:sz w:val="20"/>
          <w:szCs w:val="18"/>
        </w:rPr>
      </w:pPr>
    </w:p>
    <w:p w14:paraId="4E97C3F3" w14:textId="77777777" w:rsidR="00401D0C" w:rsidRPr="00175849" w:rsidRDefault="00401D0C" w:rsidP="00401D0C">
      <w:pPr>
        <w:rPr>
          <w:rFonts w:cs="Arial"/>
        </w:rPr>
      </w:pPr>
    </w:p>
    <w:p w14:paraId="2F4516C6" w14:textId="54322866" w:rsidR="00090D82" w:rsidRDefault="007F5A22" w:rsidP="0028289B">
      <w:pPr>
        <w:ind w:left="567"/>
        <w:rPr>
          <w:rFonts w:cs="Arial"/>
          <w:b/>
          <w:bCs/>
          <w:sz w:val="32"/>
          <w:szCs w:val="32"/>
        </w:rPr>
      </w:pPr>
      <w:r>
        <w:rPr>
          <w:rFonts w:cs="Arial"/>
          <w:b/>
          <w:bCs/>
          <w:sz w:val="32"/>
          <w:szCs w:val="32"/>
        </w:rPr>
        <w:t>Vollmacht</w:t>
      </w:r>
    </w:p>
    <w:p w14:paraId="1A3E4562" w14:textId="421B094B" w:rsidR="00D35EEC" w:rsidRPr="007F5A22" w:rsidRDefault="00D35EEC" w:rsidP="00175849">
      <w:pPr>
        <w:rPr>
          <w:rFonts w:cs="Arial"/>
        </w:rPr>
      </w:pPr>
    </w:p>
    <w:p w14:paraId="040F5220" w14:textId="5AF0D3FB" w:rsidR="007F5A22" w:rsidRPr="007F5A22" w:rsidRDefault="007F5A22" w:rsidP="0086269E">
      <w:pPr>
        <w:spacing w:line="276" w:lineRule="auto"/>
        <w:ind w:left="567" w:right="1453"/>
        <w:rPr>
          <w:rFonts w:cs="Arial"/>
          <w:sz w:val="18"/>
          <w:szCs w:val="18"/>
        </w:rPr>
      </w:pPr>
      <w:r w:rsidRPr="007F5A22">
        <w:rPr>
          <w:rStyle w:val="highlight-green"/>
          <w:rFonts w:cs="Arial"/>
          <w:sz w:val="18"/>
          <w:szCs w:val="18"/>
        </w:rPr>
        <w:t>Der/die Grundstückseigentümer/-in</w:t>
      </w:r>
      <w:r w:rsidRPr="007F5A22">
        <w:rPr>
          <w:rFonts w:cs="Arial"/>
          <w:sz w:val="18"/>
          <w:szCs w:val="18"/>
        </w:rPr>
        <w:t xml:space="preserve"> bevollmächtigt das Vermessungsbüro Braun, Einsicht in die</w:t>
      </w:r>
      <w:r w:rsidR="0086269E">
        <w:rPr>
          <w:rFonts w:cs="Arial"/>
          <w:sz w:val="18"/>
          <w:szCs w:val="18"/>
        </w:rPr>
        <w:t xml:space="preserve"> </w:t>
      </w:r>
      <w:r w:rsidRPr="007F5A22">
        <w:rPr>
          <w:rFonts w:cs="Arial"/>
          <w:sz w:val="18"/>
          <w:szCs w:val="18"/>
        </w:rPr>
        <w:t>genannten Unterlagen zu nehmen, schriftliche Auskünfte und Auszüge bei den zuständigen Stellen  anzufordern und entgegenzunehmen. Dazu zählen insbesondere das Grundbuch, die Grundakten, das Liegenschaftskataster, die Bauakten, das Baulastenverzeichnis sowie behördliche Unterlagen und Planwerke (z. B. Straßen- und Kanalplanungen, Leitungs- und Bebauungspläne).</w:t>
      </w:r>
    </w:p>
    <w:p w14:paraId="5ACE3ADD" w14:textId="77777777" w:rsidR="007F5A22" w:rsidRPr="007F5A22" w:rsidRDefault="007F5A22" w:rsidP="0086269E">
      <w:pPr>
        <w:spacing w:line="276" w:lineRule="auto"/>
        <w:ind w:left="567" w:right="1453"/>
        <w:rPr>
          <w:rFonts w:cs="Arial"/>
          <w:sz w:val="18"/>
          <w:szCs w:val="18"/>
        </w:rPr>
      </w:pPr>
    </w:p>
    <w:p w14:paraId="34B514B1" w14:textId="77777777" w:rsidR="007F5A22" w:rsidRPr="007F5A22" w:rsidRDefault="007F5A22" w:rsidP="0086269E">
      <w:pPr>
        <w:spacing w:line="276" w:lineRule="auto"/>
        <w:ind w:left="567" w:right="1453"/>
        <w:rPr>
          <w:rFonts w:cs="Arial"/>
          <w:sz w:val="18"/>
          <w:szCs w:val="18"/>
        </w:rPr>
      </w:pPr>
      <w:r w:rsidRPr="007F5A22">
        <w:rPr>
          <w:rFonts w:cs="Arial"/>
          <w:sz w:val="18"/>
          <w:szCs w:val="18"/>
        </w:rPr>
        <w:t>Diese Vollmacht gilt ausschließlich für das genannte Bauvorhaben und erlischt automatisch mit dessen Abschluss oder durch schriftlichen Widerruf des/der Grundstückseigentümers/-in.</w:t>
      </w:r>
    </w:p>
    <w:p w14:paraId="1EAC19FB" w14:textId="77777777" w:rsidR="00175849" w:rsidRPr="00175849" w:rsidRDefault="00175849" w:rsidP="007F5A22">
      <w:pPr>
        <w:tabs>
          <w:tab w:val="left" w:pos="1710"/>
        </w:tabs>
        <w:ind w:left="567"/>
        <w:rPr>
          <w:rFonts w:cs="Arial"/>
          <w:sz w:val="18"/>
          <w:szCs w:val="18"/>
        </w:rPr>
      </w:pPr>
    </w:p>
    <w:p w14:paraId="7204D074" w14:textId="77777777" w:rsidR="00D35EEC" w:rsidRPr="00175849" w:rsidRDefault="00D35EEC" w:rsidP="007F5A22">
      <w:pPr>
        <w:ind w:left="567"/>
        <w:rPr>
          <w:rFonts w:cs="Arial"/>
        </w:rPr>
      </w:pPr>
    </w:p>
    <w:tbl>
      <w:tblPr>
        <w:tblW w:w="9062"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5899"/>
      </w:tblGrid>
      <w:tr w:rsidR="00CB6D0E" w:rsidRPr="00175849" w14:paraId="6BFF3F2F" w14:textId="77777777" w:rsidTr="00175849">
        <w:tc>
          <w:tcPr>
            <w:tcW w:w="3163" w:type="dxa"/>
          </w:tcPr>
          <w:p w14:paraId="0B7D8538" w14:textId="77777777" w:rsidR="00B92B7C" w:rsidRPr="00175849" w:rsidRDefault="00B92B7C" w:rsidP="00175849">
            <w:pPr>
              <w:rPr>
                <w:rFonts w:cs="Arial"/>
                <w:b/>
                <w:bCs/>
                <w:sz w:val="18"/>
                <w:szCs w:val="18"/>
              </w:rPr>
            </w:pPr>
            <w:permStart w:id="1722362334" w:ed="BRAUN\t.beckh" w:colFirst="1" w:colLast="1"/>
            <w:permStart w:id="1605513468" w:ed="BRAUN\s.braun" w:colFirst="1" w:colLast="1"/>
            <w:permStart w:id="763849372" w:ed="BRAUN\p.braun" w:colFirst="1" w:colLast="1"/>
            <w:permStart w:id="1607096504" w:ed="BRAUN\m.knoll" w:colFirst="1" w:colLast="1"/>
            <w:permStart w:id="1682900734" w:ed="BRAUN\j.dreher" w:colFirst="1" w:colLast="1"/>
            <w:permStart w:id="273446403" w:ed="BRAUN\a.heizmann" w:colFirst="1" w:colLast="1"/>
            <w:permStart w:id="361984685" w:ed="BRAUN\a.schwartz" w:colFirst="1" w:colLast="1"/>
            <w:permStart w:id="1099913660" w:ed="BRAUN\b.wenger" w:colFirst="1" w:colLast="1"/>
            <w:permStart w:id="150554378" w:ed="BRAUN\f.braun" w:colFirst="1" w:colLast="1"/>
            <w:permStart w:id="986668870" w:ed="BRAUN\j.melber" w:colFirst="1" w:colLast="1"/>
          </w:p>
          <w:p w14:paraId="696C7B53" w14:textId="4CDBBDD2" w:rsidR="00DE379D" w:rsidRPr="00175849" w:rsidRDefault="007F5A22" w:rsidP="00175849">
            <w:pPr>
              <w:rPr>
                <w:rFonts w:cs="Arial"/>
                <w:b/>
                <w:bCs/>
                <w:sz w:val="18"/>
                <w:szCs w:val="18"/>
              </w:rPr>
            </w:pPr>
            <w:r>
              <w:rPr>
                <w:rFonts w:cs="Arial"/>
                <w:b/>
                <w:bCs/>
                <w:sz w:val="18"/>
                <w:szCs w:val="18"/>
              </w:rPr>
              <w:t>Bauherr</w:t>
            </w:r>
            <w:r w:rsidR="00DE379D" w:rsidRPr="00175849">
              <w:rPr>
                <w:rFonts w:cs="Arial"/>
                <w:b/>
                <w:bCs/>
                <w:sz w:val="18"/>
                <w:szCs w:val="18"/>
              </w:rPr>
              <w:t>/-in:</w:t>
            </w:r>
          </w:p>
          <w:p w14:paraId="01C41206" w14:textId="77777777" w:rsidR="00CB6D0E" w:rsidRDefault="00CB6D0E" w:rsidP="00175849">
            <w:pPr>
              <w:rPr>
                <w:rFonts w:cs="Arial"/>
                <w:sz w:val="18"/>
                <w:szCs w:val="18"/>
              </w:rPr>
            </w:pPr>
            <w:r w:rsidRPr="00175849">
              <w:rPr>
                <w:rFonts w:cs="Arial"/>
                <w:sz w:val="18"/>
                <w:szCs w:val="18"/>
              </w:rPr>
              <w:t>(Name + Adresse)</w:t>
            </w:r>
          </w:p>
          <w:p w14:paraId="09FF1EB0" w14:textId="77777777" w:rsidR="007F5A22" w:rsidRDefault="007F5A22" w:rsidP="00175849">
            <w:pPr>
              <w:rPr>
                <w:rFonts w:cs="Arial"/>
                <w:sz w:val="18"/>
                <w:szCs w:val="18"/>
              </w:rPr>
            </w:pPr>
          </w:p>
          <w:p w14:paraId="52C44D8D" w14:textId="77777777" w:rsidR="007F5A22" w:rsidRDefault="007F5A22" w:rsidP="00175849">
            <w:pPr>
              <w:rPr>
                <w:rFonts w:cs="Arial"/>
                <w:sz w:val="18"/>
                <w:szCs w:val="18"/>
              </w:rPr>
            </w:pPr>
          </w:p>
          <w:p w14:paraId="6273961D" w14:textId="332B646F" w:rsidR="007F5A22" w:rsidRPr="00175849" w:rsidRDefault="007F5A22" w:rsidP="007F5A22">
            <w:pPr>
              <w:rPr>
                <w:rFonts w:cs="Arial"/>
                <w:b/>
                <w:bCs/>
                <w:sz w:val="18"/>
                <w:szCs w:val="18"/>
              </w:rPr>
            </w:pPr>
            <w:r>
              <w:rPr>
                <w:rFonts w:cs="Arial"/>
                <w:b/>
                <w:bCs/>
                <w:sz w:val="18"/>
                <w:szCs w:val="18"/>
              </w:rPr>
              <w:t>Grundstückseigentümer</w:t>
            </w:r>
            <w:r w:rsidRPr="00175849">
              <w:rPr>
                <w:rFonts w:cs="Arial"/>
                <w:b/>
                <w:bCs/>
                <w:sz w:val="18"/>
                <w:szCs w:val="18"/>
              </w:rPr>
              <w:t>/-in:</w:t>
            </w:r>
          </w:p>
          <w:p w14:paraId="321A7944" w14:textId="0424189A" w:rsidR="007F5A22" w:rsidRPr="00175849" w:rsidRDefault="007F5A22" w:rsidP="00175849">
            <w:pPr>
              <w:rPr>
                <w:rFonts w:cs="Arial"/>
                <w:sz w:val="18"/>
                <w:szCs w:val="18"/>
              </w:rPr>
            </w:pPr>
            <w:r w:rsidRPr="00175849">
              <w:rPr>
                <w:rFonts w:cs="Arial"/>
                <w:sz w:val="18"/>
                <w:szCs w:val="18"/>
              </w:rPr>
              <w:t>(</w:t>
            </w:r>
            <w:r>
              <w:rPr>
                <w:rFonts w:cs="Arial"/>
                <w:sz w:val="18"/>
                <w:szCs w:val="18"/>
              </w:rPr>
              <w:t>falls abweichend</w:t>
            </w:r>
            <w:r w:rsidRPr="00175849">
              <w:rPr>
                <w:rFonts w:cs="Arial"/>
                <w:sz w:val="18"/>
                <w:szCs w:val="18"/>
              </w:rPr>
              <w:t>)</w:t>
            </w:r>
          </w:p>
          <w:p w14:paraId="7A0A319E" w14:textId="77777777" w:rsidR="00CB6D0E" w:rsidRPr="00175849" w:rsidRDefault="00CB6D0E" w:rsidP="00175849">
            <w:pPr>
              <w:rPr>
                <w:rFonts w:cs="Arial"/>
                <w:sz w:val="18"/>
                <w:szCs w:val="18"/>
              </w:rPr>
            </w:pPr>
          </w:p>
          <w:p w14:paraId="741E6EFC" w14:textId="77777777" w:rsidR="00CB6D0E" w:rsidRPr="00175849" w:rsidRDefault="00CB6D0E" w:rsidP="00175849">
            <w:pPr>
              <w:rPr>
                <w:rFonts w:cs="Arial"/>
                <w:sz w:val="18"/>
                <w:szCs w:val="18"/>
              </w:rPr>
            </w:pPr>
          </w:p>
        </w:tc>
        <w:tc>
          <w:tcPr>
            <w:tcW w:w="5899" w:type="dxa"/>
          </w:tcPr>
          <w:p w14:paraId="4E94ABA9" w14:textId="77777777" w:rsidR="00CB6D0E" w:rsidRPr="00257459" w:rsidRDefault="00CB6D0E" w:rsidP="00CB6D0E">
            <w:pPr>
              <w:rPr>
                <w:rFonts w:cs="Arial"/>
                <w:sz w:val="18"/>
                <w:szCs w:val="18"/>
              </w:rPr>
            </w:pPr>
          </w:p>
          <w:p w14:paraId="388A64D0" w14:textId="77777777" w:rsidR="004925C1" w:rsidRPr="00257459" w:rsidRDefault="004925C1" w:rsidP="00CB6D0E">
            <w:pPr>
              <w:rPr>
                <w:rFonts w:cs="Arial"/>
                <w:sz w:val="18"/>
                <w:szCs w:val="18"/>
              </w:rPr>
            </w:pPr>
          </w:p>
          <w:p w14:paraId="304A410D" w14:textId="77777777" w:rsidR="004925C1" w:rsidRPr="00257459" w:rsidRDefault="004925C1" w:rsidP="00CB6D0E">
            <w:pPr>
              <w:rPr>
                <w:rFonts w:cs="Arial"/>
                <w:sz w:val="18"/>
                <w:szCs w:val="18"/>
              </w:rPr>
            </w:pPr>
          </w:p>
          <w:p w14:paraId="2BAE601F" w14:textId="77777777" w:rsidR="004925C1" w:rsidRPr="00257459" w:rsidRDefault="004925C1" w:rsidP="00CB6D0E">
            <w:pPr>
              <w:rPr>
                <w:rFonts w:cs="Arial"/>
                <w:sz w:val="18"/>
                <w:szCs w:val="18"/>
              </w:rPr>
            </w:pPr>
          </w:p>
          <w:p w14:paraId="5BAA5B47" w14:textId="77777777" w:rsidR="004925C1" w:rsidRDefault="004925C1" w:rsidP="00CB6D0E">
            <w:pPr>
              <w:rPr>
                <w:rFonts w:cs="Arial"/>
                <w:sz w:val="18"/>
                <w:szCs w:val="18"/>
              </w:rPr>
            </w:pPr>
          </w:p>
          <w:p w14:paraId="26262A66" w14:textId="77777777" w:rsidR="00257459" w:rsidRPr="00257459" w:rsidRDefault="00257459" w:rsidP="00CB6D0E">
            <w:pPr>
              <w:rPr>
                <w:rFonts w:cs="Arial"/>
                <w:sz w:val="18"/>
                <w:szCs w:val="18"/>
              </w:rPr>
            </w:pPr>
          </w:p>
          <w:p w14:paraId="317CA0B7" w14:textId="77777777" w:rsidR="004925C1" w:rsidRPr="00257459" w:rsidRDefault="004925C1" w:rsidP="00CB6D0E">
            <w:pPr>
              <w:rPr>
                <w:rFonts w:cs="Arial"/>
                <w:sz w:val="18"/>
                <w:szCs w:val="18"/>
              </w:rPr>
            </w:pPr>
          </w:p>
          <w:p w14:paraId="279A7821" w14:textId="77777777" w:rsidR="00B92B7C" w:rsidRPr="00257459" w:rsidRDefault="00B92B7C" w:rsidP="00CB6D0E">
            <w:pPr>
              <w:rPr>
                <w:rFonts w:cs="Arial"/>
                <w:sz w:val="18"/>
                <w:szCs w:val="18"/>
              </w:rPr>
            </w:pPr>
          </w:p>
        </w:tc>
      </w:tr>
      <w:tr w:rsidR="00CB6D0E" w:rsidRPr="00175849" w14:paraId="6879003A" w14:textId="77777777" w:rsidTr="00175849">
        <w:trPr>
          <w:trHeight w:val="2537"/>
        </w:trPr>
        <w:tc>
          <w:tcPr>
            <w:tcW w:w="3163" w:type="dxa"/>
          </w:tcPr>
          <w:p w14:paraId="1AED753B" w14:textId="77777777" w:rsidR="009329C7" w:rsidRDefault="009329C7" w:rsidP="00175849">
            <w:pPr>
              <w:rPr>
                <w:rFonts w:cs="Arial"/>
                <w:b/>
                <w:bCs/>
                <w:sz w:val="18"/>
                <w:szCs w:val="18"/>
              </w:rPr>
            </w:pPr>
            <w:permStart w:id="2028886224" w:ed="BRAUN\t.beckh" w:colFirst="1" w:colLast="1"/>
            <w:permStart w:id="277023757" w:ed="BRAUN\s.braun" w:colFirst="1" w:colLast="1"/>
            <w:permStart w:id="1719474823" w:ed="BRAUN\p.braun" w:colFirst="1" w:colLast="1"/>
            <w:permStart w:id="736762969" w:ed="BRAUN\m.knoll" w:colFirst="1" w:colLast="1"/>
            <w:permStart w:id="1017868837" w:ed="BRAUN\j.dreher" w:colFirst="1" w:colLast="1"/>
            <w:permStart w:id="1225403206" w:ed="BRAUN\a.heizmann" w:colFirst="1" w:colLast="1"/>
            <w:permStart w:id="1239504463" w:ed="BRAUN\a.schwartz" w:colFirst="1" w:colLast="1"/>
            <w:permStart w:id="1396048564" w:ed="BRAUN\b.wenger" w:colFirst="1" w:colLast="1"/>
            <w:permStart w:id="1381043706" w:ed="BRAUN\f.braun" w:colFirst="1" w:colLast="1"/>
            <w:permStart w:id="910373198" w:ed="BRAUN\j.melber" w:colFirst="1" w:colLast="1"/>
            <w:permEnd w:id="1722362334"/>
            <w:permEnd w:id="1605513468"/>
            <w:permEnd w:id="763849372"/>
            <w:permEnd w:id="1607096504"/>
            <w:permEnd w:id="1682900734"/>
            <w:permEnd w:id="273446403"/>
            <w:permEnd w:id="361984685"/>
            <w:permEnd w:id="1099913660"/>
            <w:permEnd w:id="150554378"/>
            <w:permEnd w:id="986668870"/>
          </w:p>
          <w:p w14:paraId="3A27ECEE" w14:textId="496C4103" w:rsidR="00CB6D0E" w:rsidRPr="00175849" w:rsidRDefault="00CB6D0E" w:rsidP="00175849">
            <w:pPr>
              <w:rPr>
                <w:rFonts w:cs="Arial"/>
                <w:b/>
                <w:bCs/>
                <w:sz w:val="18"/>
                <w:szCs w:val="18"/>
              </w:rPr>
            </w:pPr>
            <w:r w:rsidRPr="00175849">
              <w:rPr>
                <w:rFonts w:cs="Arial"/>
                <w:b/>
                <w:bCs/>
                <w:sz w:val="18"/>
                <w:szCs w:val="18"/>
              </w:rPr>
              <w:t>Bauort</w:t>
            </w:r>
          </w:p>
          <w:p w14:paraId="28B92DDF" w14:textId="77777777" w:rsidR="00007DC9" w:rsidRPr="00175849" w:rsidRDefault="00007DC9" w:rsidP="00175849">
            <w:pPr>
              <w:rPr>
                <w:rFonts w:cs="Arial"/>
                <w:b/>
                <w:bCs/>
                <w:sz w:val="18"/>
                <w:szCs w:val="18"/>
                <w:u w:val="single"/>
              </w:rPr>
            </w:pPr>
          </w:p>
          <w:p w14:paraId="63217B75" w14:textId="77777777" w:rsidR="00CB6D0E" w:rsidRPr="00175849" w:rsidRDefault="00CB6D0E" w:rsidP="00175849">
            <w:pPr>
              <w:rPr>
                <w:rFonts w:cs="Arial"/>
                <w:sz w:val="18"/>
                <w:szCs w:val="18"/>
              </w:rPr>
            </w:pPr>
            <w:r w:rsidRPr="00175849">
              <w:rPr>
                <w:rFonts w:cs="Arial"/>
                <w:sz w:val="18"/>
                <w:szCs w:val="18"/>
              </w:rPr>
              <w:t>Landkreis:</w:t>
            </w:r>
          </w:p>
          <w:p w14:paraId="168A213B" w14:textId="77777777" w:rsidR="00CB6D0E" w:rsidRPr="00175849" w:rsidRDefault="00CB6D0E" w:rsidP="00175849">
            <w:pPr>
              <w:rPr>
                <w:rFonts w:cs="Arial"/>
                <w:sz w:val="18"/>
                <w:szCs w:val="18"/>
              </w:rPr>
            </w:pPr>
          </w:p>
          <w:p w14:paraId="4C299339" w14:textId="77777777" w:rsidR="00CB6D0E" w:rsidRPr="00175849" w:rsidRDefault="00CB6D0E" w:rsidP="00175849">
            <w:pPr>
              <w:rPr>
                <w:rFonts w:cs="Arial"/>
                <w:sz w:val="18"/>
                <w:szCs w:val="18"/>
              </w:rPr>
            </w:pPr>
            <w:r w:rsidRPr="00175849">
              <w:rPr>
                <w:rFonts w:cs="Arial"/>
                <w:sz w:val="18"/>
                <w:szCs w:val="18"/>
              </w:rPr>
              <w:t>Gemeinde:</w:t>
            </w:r>
          </w:p>
          <w:p w14:paraId="7201D3C9" w14:textId="77777777" w:rsidR="00CB6D0E" w:rsidRPr="00175849" w:rsidRDefault="00CB6D0E" w:rsidP="00175849">
            <w:pPr>
              <w:rPr>
                <w:rFonts w:cs="Arial"/>
                <w:sz w:val="18"/>
                <w:szCs w:val="18"/>
              </w:rPr>
            </w:pPr>
          </w:p>
          <w:p w14:paraId="4B26BD4E" w14:textId="77777777" w:rsidR="00CB6D0E" w:rsidRPr="00175849" w:rsidRDefault="00CB6D0E" w:rsidP="00175849">
            <w:pPr>
              <w:rPr>
                <w:rFonts w:cs="Arial"/>
                <w:sz w:val="18"/>
                <w:szCs w:val="18"/>
              </w:rPr>
            </w:pPr>
            <w:r w:rsidRPr="00175849">
              <w:rPr>
                <w:rFonts w:cs="Arial"/>
                <w:sz w:val="18"/>
                <w:szCs w:val="18"/>
              </w:rPr>
              <w:t>Gemarkung</w:t>
            </w:r>
            <w:r w:rsidR="007051DC" w:rsidRPr="00175849">
              <w:rPr>
                <w:rFonts w:cs="Arial"/>
                <w:sz w:val="18"/>
                <w:szCs w:val="18"/>
              </w:rPr>
              <w:t xml:space="preserve"> (falls bekannt):</w:t>
            </w:r>
          </w:p>
          <w:p w14:paraId="283939C5" w14:textId="77777777" w:rsidR="00CB6D0E" w:rsidRPr="00175849" w:rsidRDefault="00CB6D0E" w:rsidP="00175849">
            <w:pPr>
              <w:rPr>
                <w:rFonts w:cs="Arial"/>
                <w:sz w:val="18"/>
                <w:szCs w:val="18"/>
              </w:rPr>
            </w:pPr>
          </w:p>
          <w:p w14:paraId="1D4D5A96" w14:textId="77D084F6" w:rsidR="007051DC" w:rsidRPr="00175849" w:rsidRDefault="00CB6D0E" w:rsidP="007F5A22">
            <w:pPr>
              <w:rPr>
                <w:rFonts w:cs="Arial"/>
                <w:sz w:val="18"/>
                <w:szCs w:val="18"/>
              </w:rPr>
            </w:pPr>
            <w:proofErr w:type="spellStart"/>
            <w:r w:rsidRPr="00175849">
              <w:rPr>
                <w:rFonts w:cs="Arial"/>
                <w:sz w:val="18"/>
                <w:szCs w:val="18"/>
              </w:rPr>
              <w:t>Flurstücksnummer</w:t>
            </w:r>
            <w:proofErr w:type="spellEnd"/>
            <w:r w:rsidRPr="00175849">
              <w:rPr>
                <w:rFonts w:cs="Arial"/>
                <w:sz w:val="18"/>
                <w:szCs w:val="18"/>
              </w:rPr>
              <w:t>:</w:t>
            </w:r>
          </w:p>
        </w:tc>
        <w:tc>
          <w:tcPr>
            <w:tcW w:w="5899" w:type="dxa"/>
          </w:tcPr>
          <w:p w14:paraId="3B98F553" w14:textId="77777777" w:rsidR="00CB6D0E" w:rsidRPr="00257459" w:rsidRDefault="00CB6D0E" w:rsidP="00CB6D0E">
            <w:pPr>
              <w:rPr>
                <w:rFonts w:cs="Arial"/>
                <w:sz w:val="18"/>
                <w:szCs w:val="18"/>
              </w:rPr>
            </w:pPr>
          </w:p>
          <w:p w14:paraId="760839E8" w14:textId="77777777" w:rsidR="004925C1" w:rsidRPr="00257459" w:rsidRDefault="004925C1" w:rsidP="00CB6D0E">
            <w:pPr>
              <w:rPr>
                <w:rFonts w:cs="Arial"/>
                <w:sz w:val="18"/>
                <w:szCs w:val="18"/>
              </w:rPr>
            </w:pPr>
          </w:p>
          <w:p w14:paraId="34A2616F" w14:textId="77777777" w:rsidR="004925C1" w:rsidRPr="00257459" w:rsidRDefault="004925C1" w:rsidP="00CB6D0E">
            <w:pPr>
              <w:rPr>
                <w:rFonts w:cs="Arial"/>
                <w:sz w:val="18"/>
                <w:szCs w:val="18"/>
              </w:rPr>
            </w:pPr>
          </w:p>
          <w:p w14:paraId="5480A562" w14:textId="77777777" w:rsidR="004925C1" w:rsidRPr="00257459" w:rsidRDefault="004925C1" w:rsidP="00CB6D0E">
            <w:pPr>
              <w:rPr>
                <w:rFonts w:cs="Arial"/>
                <w:sz w:val="18"/>
                <w:szCs w:val="18"/>
              </w:rPr>
            </w:pPr>
          </w:p>
          <w:p w14:paraId="66557412" w14:textId="77777777" w:rsidR="004925C1" w:rsidRPr="00257459" w:rsidRDefault="004925C1" w:rsidP="00CB6D0E">
            <w:pPr>
              <w:rPr>
                <w:rFonts w:cs="Arial"/>
                <w:sz w:val="18"/>
                <w:szCs w:val="18"/>
              </w:rPr>
            </w:pPr>
          </w:p>
          <w:p w14:paraId="7752BDB6" w14:textId="77777777" w:rsidR="004925C1" w:rsidRPr="00257459" w:rsidRDefault="004925C1" w:rsidP="00CB6D0E">
            <w:pPr>
              <w:rPr>
                <w:rFonts w:cs="Arial"/>
                <w:sz w:val="18"/>
                <w:szCs w:val="18"/>
              </w:rPr>
            </w:pPr>
          </w:p>
          <w:p w14:paraId="3C44F3E4" w14:textId="77777777" w:rsidR="004925C1" w:rsidRPr="00257459" w:rsidRDefault="004925C1" w:rsidP="00CB6D0E">
            <w:pPr>
              <w:rPr>
                <w:rFonts w:cs="Arial"/>
                <w:sz w:val="18"/>
                <w:szCs w:val="18"/>
              </w:rPr>
            </w:pPr>
          </w:p>
          <w:p w14:paraId="3C4D4693" w14:textId="77777777" w:rsidR="004925C1" w:rsidRDefault="004925C1" w:rsidP="00CB6D0E">
            <w:pPr>
              <w:rPr>
                <w:rFonts w:cs="Arial"/>
                <w:sz w:val="18"/>
                <w:szCs w:val="18"/>
              </w:rPr>
            </w:pPr>
          </w:p>
          <w:p w14:paraId="289EB90C" w14:textId="77777777" w:rsidR="00257459" w:rsidRDefault="00257459" w:rsidP="00CB6D0E">
            <w:pPr>
              <w:rPr>
                <w:rFonts w:cs="Arial"/>
                <w:sz w:val="18"/>
                <w:szCs w:val="18"/>
              </w:rPr>
            </w:pPr>
          </w:p>
          <w:p w14:paraId="370FFFAB" w14:textId="77777777" w:rsidR="00257459" w:rsidRDefault="00257459" w:rsidP="00CB6D0E">
            <w:pPr>
              <w:rPr>
                <w:rFonts w:cs="Arial"/>
                <w:sz w:val="18"/>
                <w:szCs w:val="18"/>
              </w:rPr>
            </w:pPr>
          </w:p>
          <w:p w14:paraId="3D0A000C" w14:textId="77777777" w:rsidR="00257459" w:rsidRDefault="00257459" w:rsidP="00CB6D0E">
            <w:pPr>
              <w:rPr>
                <w:rFonts w:cs="Arial"/>
                <w:sz w:val="18"/>
                <w:szCs w:val="18"/>
              </w:rPr>
            </w:pPr>
          </w:p>
          <w:p w14:paraId="11564F0C" w14:textId="77777777" w:rsidR="00257459" w:rsidRPr="00257459" w:rsidRDefault="00257459" w:rsidP="00CB6D0E">
            <w:pPr>
              <w:rPr>
                <w:rFonts w:cs="Arial"/>
                <w:sz w:val="18"/>
                <w:szCs w:val="18"/>
              </w:rPr>
            </w:pPr>
          </w:p>
          <w:p w14:paraId="2114496E" w14:textId="77777777" w:rsidR="00375A02" w:rsidRPr="00257459" w:rsidRDefault="00375A02" w:rsidP="00CB6D0E">
            <w:pPr>
              <w:rPr>
                <w:rFonts w:cs="Arial"/>
                <w:sz w:val="18"/>
                <w:szCs w:val="18"/>
              </w:rPr>
            </w:pPr>
          </w:p>
          <w:p w14:paraId="40431492" w14:textId="77777777" w:rsidR="00375A02" w:rsidRPr="00257459" w:rsidRDefault="00375A02" w:rsidP="00CB6D0E">
            <w:pPr>
              <w:rPr>
                <w:rFonts w:cs="Arial"/>
                <w:sz w:val="18"/>
                <w:szCs w:val="18"/>
              </w:rPr>
            </w:pPr>
          </w:p>
        </w:tc>
      </w:tr>
      <w:permEnd w:id="2028886224"/>
      <w:permEnd w:id="277023757"/>
      <w:permEnd w:id="1719474823"/>
      <w:permEnd w:id="736762969"/>
      <w:permEnd w:id="1017868837"/>
      <w:permEnd w:id="1225403206"/>
      <w:permEnd w:id="1239504463"/>
      <w:permEnd w:id="1396048564"/>
      <w:permEnd w:id="1381043706"/>
      <w:permEnd w:id="910373198"/>
    </w:tbl>
    <w:p w14:paraId="050A8D16" w14:textId="77777777" w:rsidR="00CB6D0E" w:rsidRPr="00175849" w:rsidRDefault="00CB6D0E" w:rsidP="001517EB">
      <w:pPr>
        <w:ind w:right="4677"/>
        <w:rPr>
          <w:rFonts w:cs="Arial"/>
          <w:sz w:val="24"/>
          <w:szCs w:val="24"/>
        </w:rPr>
      </w:pPr>
    </w:p>
    <w:p w14:paraId="363B9F10" w14:textId="77777777" w:rsidR="00375A02" w:rsidRPr="00175849" w:rsidRDefault="00375A02" w:rsidP="001517EB">
      <w:pPr>
        <w:ind w:right="4677"/>
        <w:rPr>
          <w:rFonts w:cs="Arial"/>
          <w:sz w:val="24"/>
          <w:szCs w:val="24"/>
        </w:rPr>
      </w:pPr>
    </w:p>
    <w:p w14:paraId="427AA1A5" w14:textId="75FBDC50" w:rsidR="00CB6D0E" w:rsidRPr="00175849" w:rsidRDefault="004925C1" w:rsidP="00175849">
      <w:pPr>
        <w:ind w:left="567" w:right="4678"/>
        <w:rPr>
          <w:rFonts w:cs="Arial"/>
          <w:sz w:val="24"/>
          <w:szCs w:val="24"/>
        </w:rPr>
      </w:pPr>
      <w:bookmarkStart w:id="0" w:name="_Hlk205294328"/>
      <w:permStart w:id="578508833" w:ed="BRAUN\t.beckh"/>
      <w:permStart w:id="34541078" w:ed="BRAUN\s.braun"/>
      <w:permStart w:id="2074940750" w:ed="BRAUN\p.braun"/>
      <w:permStart w:id="1361468687" w:ed="BRAUN\m.knoll"/>
      <w:permStart w:id="64187429" w:ed="BRAUN\j.dreher"/>
      <w:permStart w:id="1686728296" w:ed="BRAUN\a.heizmann"/>
      <w:permStart w:id="871375287" w:ed="BRAUN\a.schwartz"/>
      <w:permStart w:id="49232102" w:ed="BRAUN\b.wenger"/>
      <w:permStart w:id="654654458" w:ed="BRAUN\f.braun"/>
      <w:permStart w:id="657142904" w:ed="BRAUN\j.melber"/>
      <w:r w:rsidRPr="00175849">
        <w:rPr>
          <w:rFonts w:cs="Arial"/>
          <w:sz w:val="24"/>
          <w:szCs w:val="24"/>
        </w:rPr>
        <w:t xml:space="preserve">                                                                   </w:t>
      </w:r>
      <w:permEnd w:id="578508833"/>
      <w:permEnd w:id="34541078"/>
      <w:permEnd w:id="2074940750"/>
      <w:permEnd w:id="1361468687"/>
      <w:permEnd w:id="64187429"/>
      <w:permEnd w:id="1686728296"/>
      <w:permEnd w:id="871375287"/>
      <w:permEnd w:id="49232102"/>
      <w:permEnd w:id="654654458"/>
      <w:permEnd w:id="657142904"/>
    </w:p>
    <w:p w14:paraId="65ABE715" w14:textId="66EF104F" w:rsidR="00007DC9" w:rsidRPr="00175849" w:rsidRDefault="00CB6D0E" w:rsidP="00175849">
      <w:pPr>
        <w:pBdr>
          <w:top w:val="single" w:sz="4" w:space="1" w:color="auto"/>
        </w:pBdr>
        <w:ind w:left="567" w:right="4677"/>
        <w:rPr>
          <w:rFonts w:cs="Arial"/>
          <w:sz w:val="14"/>
          <w:szCs w:val="14"/>
        </w:rPr>
      </w:pPr>
      <w:r w:rsidRPr="00175849">
        <w:rPr>
          <w:rFonts w:cs="Arial"/>
          <w:sz w:val="14"/>
          <w:szCs w:val="14"/>
        </w:rPr>
        <w:t>Ort, Datum</w:t>
      </w:r>
    </w:p>
    <w:p w14:paraId="0ECD0B4A" w14:textId="77777777" w:rsidR="00CB6D0E" w:rsidRPr="00175849" w:rsidRDefault="00CB6D0E" w:rsidP="00CB6D0E">
      <w:pPr>
        <w:ind w:left="567"/>
        <w:rPr>
          <w:rFonts w:cs="Arial"/>
          <w:sz w:val="24"/>
          <w:szCs w:val="24"/>
        </w:rPr>
      </w:pPr>
    </w:p>
    <w:p w14:paraId="6B36D69E" w14:textId="234A067D" w:rsidR="00CB6D0E" w:rsidRPr="00175849" w:rsidRDefault="001517EB" w:rsidP="00CB6D0E">
      <w:pPr>
        <w:ind w:left="567"/>
        <w:rPr>
          <w:rFonts w:cs="Arial"/>
          <w:sz w:val="24"/>
          <w:szCs w:val="24"/>
        </w:rPr>
      </w:pPr>
      <w:permStart w:id="1113741486" w:ed="BRAUN\t.beckh"/>
      <w:permStart w:id="403465166" w:ed="BRAUN\s.braun"/>
      <w:permStart w:id="669663857" w:ed="BRAUN\p.braun"/>
      <w:permStart w:id="1172535705" w:ed="BRAUN\m.knoll"/>
      <w:permStart w:id="1084254599" w:ed="BRAUN\j.dreher"/>
      <w:permStart w:id="362113928" w:ed="BRAUN\a.heizmann"/>
      <w:permStart w:id="973484493" w:ed="BRAUN\a.schwartz"/>
      <w:permStart w:id="35472898" w:ed="BRAUN\b.wenger"/>
      <w:permStart w:id="1528055477" w:ed="BRAUN\f.braun"/>
      <w:permStart w:id="1478582757" w:ed="BRAUN\j.melber"/>
      <w:r w:rsidRPr="00175849">
        <w:rPr>
          <w:rFonts w:cs="Arial"/>
          <w:sz w:val="24"/>
          <w:szCs w:val="24"/>
        </w:rPr>
        <w:t xml:space="preserve">                                                                   </w:t>
      </w:r>
      <w:permEnd w:id="1113741486"/>
      <w:permEnd w:id="403465166"/>
      <w:permEnd w:id="669663857"/>
      <w:permEnd w:id="1172535705"/>
      <w:permEnd w:id="1084254599"/>
      <w:permEnd w:id="362113928"/>
      <w:permEnd w:id="973484493"/>
      <w:permEnd w:id="35472898"/>
      <w:permEnd w:id="1528055477"/>
      <w:permEnd w:id="1478582757"/>
      <w:r w:rsidRPr="00175849">
        <w:rPr>
          <w:rFonts w:cs="Arial"/>
          <w:sz w:val="24"/>
          <w:szCs w:val="24"/>
        </w:rPr>
        <w:t xml:space="preserve">               </w:t>
      </w:r>
    </w:p>
    <w:p w14:paraId="3CD4C8D5" w14:textId="02BA60BF" w:rsidR="00CB6D0E" w:rsidRPr="00175849" w:rsidRDefault="00CB6D0E" w:rsidP="00175849">
      <w:pPr>
        <w:pBdr>
          <w:top w:val="single" w:sz="4" w:space="2" w:color="auto"/>
        </w:pBdr>
        <w:ind w:left="567" w:right="4677"/>
        <w:rPr>
          <w:rFonts w:cs="Arial"/>
          <w:sz w:val="14"/>
          <w:szCs w:val="14"/>
        </w:rPr>
      </w:pPr>
      <w:r w:rsidRPr="00175849">
        <w:rPr>
          <w:rFonts w:cs="Arial"/>
          <w:sz w:val="14"/>
          <w:szCs w:val="14"/>
        </w:rPr>
        <w:t xml:space="preserve">Unterschrift </w:t>
      </w:r>
      <w:bookmarkStart w:id="1" w:name="_Hlk205297787"/>
      <w:r w:rsidR="0086269E">
        <w:rPr>
          <w:rFonts w:cs="Arial"/>
          <w:sz w:val="14"/>
          <w:szCs w:val="14"/>
        </w:rPr>
        <w:t>Grundstückseigentümer</w:t>
      </w:r>
      <w:r w:rsidR="001517EB" w:rsidRPr="00175849">
        <w:rPr>
          <w:rFonts w:cs="Arial"/>
          <w:sz w:val="14"/>
          <w:szCs w:val="14"/>
        </w:rPr>
        <w:t>/-in</w:t>
      </w:r>
      <w:bookmarkEnd w:id="0"/>
      <w:bookmarkEnd w:id="1"/>
    </w:p>
    <w:sectPr w:rsidR="00CB6D0E" w:rsidRPr="00175849" w:rsidSect="00175849">
      <w:headerReference w:type="first" r:id="rId7"/>
      <w:pgSz w:w="11907" w:h="16840"/>
      <w:pgMar w:top="1985" w:right="1418" w:bottom="1134" w:left="567" w:header="567"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CD4A9" w14:textId="77777777" w:rsidR="008516C4" w:rsidRDefault="008516C4">
      <w:r>
        <w:separator/>
      </w:r>
    </w:p>
  </w:endnote>
  <w:endnote w:type="continuationSeparator" w:id="0">
    <w:p w14:paraId="12392F8E" w14:textId="77777777" w:rsidR="008516C4" w:rsidRDefault="00851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C1DC9" w14:textId="77777777" w:rsidR="008516C4" w:rsidRDefault="008516C4">
      <w:r>
        <w:separator/>
      </w:r>
    </w:p>
  </w:footnote>
  <w:footnote w:type="continuationSeparator" w:id="0">
    <w:p w14:paraId="3D4C9B28" w14:textId="77777777" w:rsidR="008516C4" w:rsidRDefault="00851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65D76" w14:textId="12272719" w:rsidR="00973D3B" w:rsidRDefault="00175849" w:rsidP="00CB6D0E">
    <w:pPr>
      <w:pStyle w:val="Kopfzeile"/>
    </w:pPr>
    <w:r>
      <w:rPr>
        <w:noProof/>
      </w:rPr>
      <mc:AlternateContent>
        <mc:Choice Requires="wps">
          <w:drawing>
            <wp:anchor distT="0" distB="0" distL="114300" distR="114300" simplePos="0" relativeHeight="251660288" behindDoc="0" locked="0" layoutInCell="1" allowOverlap="1" wp14:anchorId="0313A821" wp14:editId="672B0004">
              <wp:simplePos x="0" y="0"/>
              <wp:positionH relativeFrom="margin">
                <wp:align>center</wp:align>
              </wp:positionH>
              <wp:positionV relativeFrom="paragraph">
                <wp:posOffset>1139988</wp:posOffset>
              </wp:positionV>
              <wp:extent cx="5705475" cy="1552575"/>
              <wp:effectExtent l="0" t="0" r="9525" b="9525"/>
              <wp:wrapNone/>
              <wp:docPr id="1724194460" name="Rechteck 2"/>
              <wp:cNvGraphicFramePr/>
              <a:graphic xmlns:a="http://schemas.openxmlformats.org/drawingml/2006/main">
                <a:graphicData uri="http://schemas.microsoft.com/office/word/2010/wordprocessingShape">
                  <wps:wsp>
                    <wps:cNvSpPr/>
                    <wps:spPr>
                      <a:xfrm>
                        <a:off x="0" y="0"/>
                        <a:ext cx="5705475" cy="15525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0C0A02" id="Rechteck 2" o:spid="_x0000_s1026" style="position:absolute;margin-left:0;margin-top:89.75pt;width:449.25pt;height:122.2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" fillcolor="white [3212]" stroked="f" strokeweight="1pt">
              <w10:wrap anchorx="margin"/>
            </v:rect>
          </w:pict>
        </mc:Fallback>
      </mc:AlternateContent>
    </w:r>
    <w:r>
      <w:rPr>
        <w:noProof/>
      </w:rPr>
      <w:drawing>
        <wp:anchor distT="0" distB="0" distL="114300" distR="114300" simplePos="0" relativeHeight="251659264" behindDoc="1" locked="0" layoutInCell="1" allowOverlap="1" wp14:anchorId="396AAB92" wp14:editId="7A9A97B8">
          <wp:simplePos x="0" y="0"/>
          <wp:positionH relativeFrom="page">
            <wp:align>left</wp:align>
          </wp:positionH>
          <wp:positionV relativeFrom="paragraph">
            <wp:posOffset>-362585</wp:posOffset>
          </wp:positionV>
          <wp:extent cx="7572737" cy="10711758"/>
          <wp:effectExtent l="0" t="0" r="0" b="0"/>
          <wp:wrapNone/>
          <wp:docPr id="6621591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08937"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2737" cy="107117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12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459DB"/>
    <w:multiLevelType w:val="hybridMultilevel"/>
    <w:tmpl w:val="EF96F7D6"/>
    <w:lvl w:ilvl="0" w:tplc="05A25F00">
      <w:numFmt w:val="bullet"/>
      <w:lvlText w:val="-"/>
      <w:lvlJc w:val="left"/>
      <w:pPr>
        <w:ind w:left="1425" w:hanging="360"/>
      </w:pPr>
      <w:rPr>
        <w:rFonts w:ascii="Arial" w:eastAsia="Times New Roman" w:hAnsi="Arial" w:cs="Aria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1" w15:restartNumberingAfterBreak="0">
    <w:nsid w:val="42C30002"/>
    <w:multiLevelType w:val="hybridMultilevel"/>
    <w:tmpl w:val="D7A20436"/>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 w15:restartNumberingAfterBreak="0">
    <w:nsid w:val="65066DEF"/>
    <w:multiLevelType w:val="hybridMultilevel"/>
    <w:tmpl w:val="8ED877C6"/>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 w15:restartNumberingAfterBreak="0">
    <w:nsid w:val="6A5D3A5D"/>
    <w:multiLevelType w:val="hybridMultilevel"/>
    <w:tmpl w:val="3FCE11A0"/>
    <w:lvl w:ilvl="0" w:tplc="BDFC0DB6">
      <w:numFmt w:val="bullet"/>
      <w:lvlText w:val="-"/>
      <w:lvlJc w:val="left"/>
      <w:pPr>
        <w:ind w:left="1065" w:hanging="360"/>
      </w:pPr>
      <w:rPr>
        <w:rFonts w:ascii="Arial" w:eastAsia="Times New Roman" w:hAnsi="Arial" w:cs="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num w:numId="1" w16cid:durableId="1449007794">
    <w:abstractNumId w:val="2"/>
  </w:num>
  <w:num w:numId="2" w16cid:durableId="1632437132">
    <w:abstractNumId w:val="1"/>
  </w:num>
  <w:num w:numId="3" w16cid:durableId="1070734713">
    <w:abstractNumId w:val="3"/>
  </w:num>
  <w:num w:numId="4" w16cid:durableId="1614627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o:colormru v:ext="edit" colors="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DC4"/>
    <w:rsid w:val="00007DC9"/>
    <w:rsid w:val="00011E99"/>
    <w:rsid w:val="00021FF0"/>
    <w:rsid w:val="0005071B"/>
    <w:rsid w:val="000639BE"/>
    <w:rsid w:val="0007146D"/>
    <w:rsid w:val="00090D82"/>
    <w:rsid w:val="0009790E"/>
    <w:rsid w:val="000A4966"/>
    <w:rsid w:val="000B2DC4"/>
    <w:rsid w:val="000D6F5B"/>
    <w:rsid w:val="000E3781"/>
    <w:rsid w:val="000F053C"/>
    <w:rsid w:val="000F1C8A"/>
    <w:rsid w:val="00104D18"/>
    <w:rsid w:val="00105FFD"/>
    <w:rsid w:val="00106645"/>
    <w:rsid w:val="00123EC6"/>
    <w:rsid w:val="001314DB"/>
    <w:rsid w:val="00145429"/>
    <w:rsid w:val="001517EB"/>
    <w:rsid w:val="00154A12"/>
    <w:rsid w:val="001717B9"/>
    <w:rsid w:val="00175849"/>
    <w:rsid w:val="0017787C"/>
    <w:rsid w:val="00180611"/>
    <w:rsid w:val="00181486"/>
    <w:rsid w:val="001B2A81"/>
    <w:rsid w:val="001C6418"/>
    <w:rsid w:val="001D2994"/>
    <w:rsid w:val="001E5D7A"/>
    <w:rsid w:val="001E717E"/>
    <w:rsid w:val="001E71CB"/>
    <w:rsid w:val="00205386"/>
    <w:rsid w:val="0022041B"/>
    <w:rsid w:val="002235BB"/>
    <w:rsid w:val="00231FF4"/>
    <w:rsid w:val="00234352"/>
    <w:rsid w:val="00257459"/>
    <w:rsid w:val="002634A4"/>
    <w:rsid w:val="002648D5"/>
    <w:rsid w:val="002651E4"/>
    <w:rsid w:val="00274359"/>
    <w:rsid w:val="0028289B"/>
    <w:rsid w:val="002904A3"/>
    <w:rsid w:val="0029069B"/>
    <w:rsid w:val="00291B2E"/>
    <w:rsid w:val="002932DA"/>
    <w:rsid w:val="002965A4"/>
    <w:rsid w:val="002A423E"/>
    <w:rsid w:val="002B4A26"/>
    <w:rsid w:val="002C5185"/>
    <w:rsid w:val="002C74AE"/>
    <w:rsid w:val="002D3097"/>
    <w:rsid w:val="002D5A24"/>
    <w:rsid w:val="002D7493"/>
    <w:rsid w:val="002E307B"/>
    <w:rsid w:val="002F4170"/>
    <w:rsid w:val="00316166"/>
    <w:rsid w:val="0032488A"/>
    <w:rsid w:val="0034630A"/>
    <w:rsid w:val="00352F05"/>
    <w:rsid w:val="003666CB"/>
    <w:rsid w:val="00373CEF"/>
    <w:rsid w:val="00375A02"/>
    <w:rsid w:val="00397507"/>
    <w:rsid w:val="003A7B11"/>
    <w:rsid w:val="003C2692"/>
    <w:rsid w:val="003D1F96"/>
    <w:rsid w:val="003D61C9"/>
    <w:rsid w:val="00401D0C"/>
    <w:rsid w:val="00416ADF"/>
    <w:rsid w:val="004219B2"/>
    <w:rsid w:val="00422257"/>
    <w:rsid w:val="00426825"/>
    <w:rsid w:val="00442D45"/>
    <w:rsid w:val="00443745"/>
    <w:rsid w:val="00455C8E"/>
    <w:rsid w:val="0046137F"/>
    <w:rsid w:val="004635DF"/>
    <w:rsid w:val="00471394"/>
    <w:rsid w:val="00475176"/>
    <w:rsid w:val="0049074B"/>
    <w:rsid w:val="00491C54"/>
    <w:rsid w:val="004925C1"/>
    <w:rsid w:val="00494998"/>
    <w:rsid w:val="004A1393"/>
    <w:rsid w:val="004C00CE"/>
    <w:rsid w:val="004C46AD"/>
    <w:rsid w:val="004F1020"/>
    <w:rsid w:val="004F3CEA"/>
    <w:rsid w:val="004F529D"/>
    <w:rsid w:val="004F52E1"/>
    <w:rsid w:val="004F6928"/>
    <w:rsid w:val="005025A8"/>
    <w:rsid w:val="00520043"/>
    <w:rsid w:val="005313D7"/>
    <w:rsid w:val="00532B01"/>
    <w:rsid w:val="005451D7"/>
    <w:rsid w:val="00545AB6"/>
    <w:rsid w:val="005534E9"/>
    <w:rsid w:val="005701AE"/>
    <w:rsid w:val="005748C8"/>
    <w:rsid w:val="00575E28"/>
    <w:rsid w:val="00580F6C"/>
    <w:rsid w:val="0058587E"/>
    <w:rsid w:val="00594615"/>
    <w:rsid w:val="0059737E"/>
    <w:rsid w:val="005A5F3B"/>
    <w:rsid w:val="005C52CC"/>
    <w:rsid w:val="005E030E"/>
    <w:rsid w:val="005E1099"/>
    <w:rsid w:val="005E2EC4"/>
    <w:rsid w:val="005E56FA"/>
    <w:rsid w:val="0060463D"/>
    <w:rsid w:val="00610EE7"/>
    <w:rsid w:val="00613A8F"/>
    <w:rsid w:val="00616B1D"/>
    <w:rsid w:val="0062067D"/>
    <w:rsid w:val="00627395"/>
    <w:rsid w:val="00634C45"/>
    <w:rsid w:val="00663CB7"/>
    <w:rsid w:val="006654F6"/>
    <w:rsid w:val="006705D7"/>
    <w:rsid w:val="00680BEF"/>
    <w:rsid w:val="0068178B"/>
    <w:rsid w:val="00685239"/>
    <w:rsid w:val="00686C12"/>
    <w:rsid w:val="00697025"/>
    <w:rsid w:val="006A3146"/>
    <w:rsid w:val="006A69C8"/>
    <w:rsid w:val="006C196C"/>
    <w:rsid w:val="006C5E8D"/>
    <w:rsid w:val="006D00DE"/>
    <w:rsid w:val="006D39F7"/>
    <w:rsid w:val="006D6BAF"/>
    <w:rsid w:val="006E15A1"/>
    <w:rsid w:val="006E2AAD"/>
    <w:rsid w:val="006F5BA8"/>
    <w:rsid w:val="007051DC"/>
    <w:rsid w:val="00713045"/>
    <w:rsid w:val="0078665D"/>
    <w:rsid w:val="0078728C"/>
    <w:rsid w:val="0079359B"/>
    <w:rsid w:val="00796D43"/>
    <w:rsid w:val="00797B46"/>
    <w:rsid w:val="007B1FBC"/>
    <w:rsid w:val="007B337E"/>
    <w:rsid w:val="007C30A8"/>
    <w:rsid w:val="007D3639"/>
    <w:rsid w:val="007D7517"/>
    <w:rsid w:val="007E3A6B"/>
    <w:rsid w:val="007F33EE"/>
    <w:rsid w:val="007F5A22"/>
    <w:rsid w:val="008031DB"/>
    <w:rsid w:val="00822AB0"/>
    <w:rsid w:val="00823F0B"/>
    <w:rsid w:val="008407BF"/>
    <w:rsid w:val="00845F89"/>
    <w:rsid w:val="0085103A"/>
    <w:rsid w:val="008516C4"/>
    <w:rsid w:val="00851B5E"/>
    <w:rsid w:val="00857389"/>
    <w:rsid w:val="008605B2"/>
    <w:rsid w:val="0086269E"/>
    <w:rsid w:val="00864D8D"/>
    <w:rsid w:val="0086505C"/>
    <w:rsid w:val="00871403"/>
    <w:rsid w:val="00872F01"/>
    <w:rsid w:val="0088117C"/>
    <w:rsid w:val="00890FAE"/>
    <w:rsid w:val="008931B7"/>
    <w:rsid w:val="00893E5A"/>
    <w:rsid w:val="008A5853"/>
    <w:rsid w:val="008C50EE"/>
    <w:rsid w:val="008E241C"/>
    <w:rsid w:val="009041E9"/>
    <w:rsid w:val="00911147"/>
    <w:rsid w:val="0091764B"/>
    <w:rsid w:val="00924CC9"/>
    <w:rsid w:val="00925313"/>
    <w:rsid w:val="0092577C"/>
    <w:rsid w:val="009329C7"/>
    <w:rsid w:val="00933E0F"/>
    <w:rsid w:val="00941646"/>
    <w:rsid w:val="0096067C"/>
    <w:rsid w:val="0096194F"/>
    <w:rsid w:val="00973D3B"/>
    <w:rsid w:val="00976624"/>
    <w:rsid w:val="0099531B"/>
    <w:rsid w:val="009A0D35"/>
    <w:rsid w:val="009A69E9"/>
    <w:rsid w:val="009A7E76"/>
    <w:rsid w:val="009B2560"/>
    <w:rsid w:val="009C24B7"/>
    <w:rsid w:val="009C2831"/>
    <w:rsid w:val="00A00AB4"/>
    <w:rsid w:val="00A073F7"/>
    <w:rsid w:val="00A433E5"/>
    <w:rsid w:val="00A863B1"/>
    <w:rsid w:val="00A911D4"/>
    <w:rsid w:val="00A9336E"/>
    <w:rsid w:val="00A95226"/>
    <w:rsid w:val="00A9640D"/>
    <w:rsid w:val="00AB17D3"/>
    <w:rsid w:val="00AB2B9A"/>
    <w:rsid w:val="00AC0F5A"/>
    <w:rsid w:val="00AC42D4"/>
    <w:rsid w:val="00AD3DA4"/>
    <w:rsid w:val="00AD5D0D"/>
    <w:rsid w:val="00AD6005"/>
    <w:rsid w:val="00AD7695"/>
    <w:rsid w:val="00AE22A2"/>
    <w:rsid w:val="00AE22C7"/>
    <w:rsid w:val="00AF1733"/>
    <w:rsid w:val="00AF2BD4"/>
    <w:rsid w:val="00AF731F"/>
    <w:rsid w:val="00B00F1F"/>
    <w:rsid w:val="00B03107"/>
    <w:rsid w:val="00B04AEE"/>
    <w:rsid w:val="00B12153"/>
    <w:rsid w:val="00B16BE5"/>
    <w:rsid w:val="00B2584E"/>
    <w:rsid w:val="00B2612E"/>
    <w:rsid w:val="00B26FC0"/>
    <w:rsid w:val="00B703D7"/>
    <w:rsid w:val="00B712C2"/>
    <w:rsid w:val="00B84504"/>
    <w:rsid w:val="00B87BB0"/>
    <w:rsid w:val="00B92B7C"/>
    <w:rsid w:val="00B93766"/>
    <w:rsid w:val="00BA4BE1"/>
    <w:rsid w:val="00BB3C30"/>
    <w:rsid w:val="00BC0809"/>
    <w:rsid w:val="00BC21B7"/>
    <w:rsid w:val="00BD6478"/>
    <w:rsid w:val="00BD7418"/>
    <w:rsid w:val="00BD7593"/>
    <w:rsid w:val="00C035DE"/>
    <w:rsid w:val="00C20154"/>
    <w:rsid w:val="00C24103"/>
    <w:rsid w:val="00C2424F"/>
    <w:rsid w:val="00C256CD"/>
    <w:rsid w:val="00C421F3"/>
    <w:rsid w:val="00C4266C"/>
    <w:rsid w:val="00C44678"/>
    <w:rsid w:val="00C45BE2"/>
    <w:rsid w:val="00C470BD"/>
    <w:rsid w:val="00C57A5B"/>
    <w:rsid w:val="00C62C53"/>
    <w:rsid w:val="00C63368"/>
    <w:rsid w:val="00C63FF5"/>
    <w:rsid w:val="00C81623"/>
    <w:rsid w:val="00C85814"/>
    <w:rsid w:val="00C96DE2"/>
    <w:rsid w:val="00CA2D39"/>
    <w:rsid w:val="00CA2F56"/>
    <w:rsid w:val="00CA3AD7"/>
    <w:rsid w:val="00CA6196"/>
    <w:rsid w:val="00CB6D0E"/>
    <w:rsid w:val="00CC207D"/>
    <w:rsid w:val="00CE63A5"/>
    <w:rsid w:val="00CE6C8A"/>
    <w:rsid w:val="00D02FDC"/>
    <w:rsid w:val="00D04AB9"/>
    <w:rsid w:val="00D158B2"/>
    <w:rsid w:val="00D200BF"/>
    <w:rsid w:val="00D251F1"/>
    <w:rsid w:val="00D357F5"/>
    <w:rsid w:val="00D35EEC"/>
    <w:rsid w:val="00D405D5"/>
    <w:rsid w:val="00D40A18"/>
    <w:rsid w:val="00D40BCC"/>
    <w:rsid w:val="00D46531"/>
    <w:rsid w:val="00D545C4"/>
    <w:rsid w:val="00D648D5"/>
    <w:rsid w:val="00D853C9"/>
    <w:rsid w:val="00D85600"/>
    <w:rsid w:val="00D9042F"/>
    <w:rsid w:val="00D97AF8"/>
    <w:rsid w:val="00DA6FC9"/>
    <w:rsid w:val="00DB6970"/>
    <w:rsid w:val="00DD17BD"/>
    <w:rsid w:val="00DD6698"/>
    <w:rsid w:val="00DE379D"/>
    <w:rsid w:val="00DE536F"/>
    <w:rsid w:val="00DE7E3E"/>
    <w:rsid w:val="00E02A4C"/>
    <w:rsid w:val="00E04E48"/>
    <w:rsid w:val="00E07BE0"/>
    <w:rsid w:val="00E130A1"/>
    <w:rsid w:val="00E208A0"/>
    <w:rsid w:val="00E24D2A"/>
    <w:rsid w:val="00E3647D"/>
    <w:rsid w:val="00E523BC"/>
    <w:rsid w:val="00E54039"/>
    <w:rsid w:val="00E70C4E"/>
    <w:rsid w:val="00E872F5"/>
    <w:rsid w:val="00E97AC7"/>
    <w:rsid w:val="00E97C43"/>
    <w:rsid w:val="00EA0F53"/>
    <w:rsid w:val="00EA3BDF"/>
    <w:rsid w:val="00EB0BB2"/>
    <w:rsid w:val="00EB3CF4"/>
    <w:rsid w:val="00EB591A"/>
    <w:rsid w:val="00EC2DC9"/>
    <w:rsid w:val="00EC576B"/>
    <w:rsid w:val="00ED114F"/>
    <w:rsid w:val="00EE7F96"/>
    <w:rsid w:val="00EF02D7"/>
    <w:rsid w:val="00F00709"/>
    <w:rsid w:val="00F2245B"/>
    <w:rsid w:val="00F23447"/>
    <w:rsid w:val="00F26A27"/>
    <w:rsid w:val="00F3451E"/>
    <w:rsid w:val="00F3773E"/>
    <w:rsid w:val="00F41619"/>
    <w:rsid w:val="00F63545"/>
    <w:rsid w:val="00F647E2"/>
    <w:rsid w:val="00F75DAB"/>
    <w:rsid w:val="00F85338"/>
    <w:rsid w:val="00F864D8"/>
    <w:rsid w:val="00F90C99"/>
    <w:rsid w:val="00F95A1D"/>
    <w:rsid w:val="00F974B0"/>
    <w:rsid w:val="00FA6DE1"/>
    <w:rsid w:val="00FA7DCF"/>
    <w:rsid w:val="00FB39B3"/>
    <w:rsid w:val="00FD21E9"/>
    <w:rsid w:val="00FE7D47"/>
    <w:rsid w:val="00FF1DA2"/>
    <w:rsid w:val="00FF5D3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
    </o:shapedefaults>
    <o:shapelayout v:ext="edit">
      <o:idmap v:ext="edit" data="2"/>
    </o:shapelayout>
  </w:shapeDefaults>
  <w:decimalSymbol w:val=","/>
  <w:listSeparator w:val=";"/>
  <w14:docId w14:val="1A63692E"/>
  <w15:chartTrackingRefBased/>
  <w15:docId w15:val="{9CEA8743-2075-4BFC-8122-F822EA5F2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2"/>
    </w:rPr>
  </w:style>
  <w:style w:type="paragraph" w:styleId="berschrift1">
    <w:name w:val="heading 1"/>
    <w:basedOn w:val="Standard"/>
    <w:next w:val="Standard"/>
    <w:link w:val="berschrift1Zchn"/>
    <w:qFormat/>
    <w:pPr>
      <w:keepNext/>
      <w:ind w:left="567"/>
      <w:jc w:val="right"/>
      <w:outlineLvl w:val="0"/>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styleId="Textkrper-Zeileneinzug">
    <w:name w:val="Body Text Indent"/>
    <w:basedOn w:val="Standard"/>
    <w:pPr>
      <w:tabs>
        <w:tab w:val="left" w:pos="5767"/>
      </w:tabs>
      <w:ind w:left="567"/>
    </w:pPr>
  </w:style>
  <w:style w:type="paragraph" w:styleId="Beschriftung">
    <w:name w:val="caption"/>
    <w:basedOn w:val="Standard"/>
    <w:next w:val="Standard"/>
    <w:qFormat/>
    <w:pPr>
      <w:ind w:left="567" w:right="-142"/>
      <w:jc w:val="both"/>
    </w:pPr>
    <w:rPr>
      <w:b/>
      <w:sz w:val="38"/>
    </w:rPr>
  </w:style>
  <w:style w:type="paragraph" w:styleId="Sprechblasentext">
    <w:name w:val="Balloon Text"/>
    <w:basedOn w:val="Standard"/>
    <w:semiHidden/>
    <w:rPr>
      <w:rFonts w:ascii="Tahoma" w:hAnsi="Tahoma" w:cs="Tahoma"/>
      <w:sz w:val="16"/>
      <w:szCs w:val="16"/>
    </w:rPr>
  </w:style>
  <w:style w:type="character" w:customStyle="1" w:styleId="KopfzeileZchn">
    <w:name w:val="Kopfzeile Zchn"/>
    <w:link w:val="Kopfzeile"/>
    <w:rsid w:val="00C2424F"/>
    <w:rPr>
      <w:rFonts w:ascii="Arial" w:hAnsi="Arial"/>
      <w:sz w:val="22"/>
    </w:rPr>
  </w:style>
  <w:style w:type="character" w:customStyle="1" w:styleId="berschrift1Zchn">
    <w:name w:val="Überschrift 1 Zchn"/>
    <w:link w:val="berschrift1"/>
    <w:rsid w:val="006C196C"/>
    <w:rPr>
      <w:rFonts w:ascii="Arial" w:hAnsi="Arial"/>
      <w:b/>
      <w:sz w:val="22"/>
    </w:rPr>
  </w:style>
  <w:style w:type="table" w:styleId="Tabellenraster">
    <w:name w:val="Table Grid"/>
    <w:basedOn w:val="NormaleTabelle"/>
    <w:rsid w:val="00CB6D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green">
    <w:name w:val="highlight-green"/>
    <w:basedOn w:val="Absatz-Standardschriftart"/>
    <w:rsid w:val="00A433E5"/>
  </w:style>
  <w:style w:type="character" w:styleId="Hyperlink">
    <w:name w:val="Hyperlink"/>
    <w:rsid w:val="00B2612E"/>
    <w:rPr>
      <w:color w:val="0563C1"/>
      <w:u w:val="single"/>
    </w:rPr>
  </w:style>
  <w:style w:type="character" w:styleId="NichtaufgelsteErwhnung">
    <w:name w:val="Unresolved Mention"/>
    <w:uiPriority w:val="99"/>
    <w:semiHidden/>
    <w:unhideWhenUsed/>
    <w:rsid w:val="00B261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431726">
      <w:bodyDiv w:val="1"/>
      <w:marLeft w:val="0"/>
      <w:marRight w:val="0"/>
      <w:marTop w:val="0"/>
      <w:marBottom w:val="0"/>
      <w:divBdr>
        <w:top w:val="none" w:sz="0" w:space="0" w:color="auto"/>
        <w:left w:val="none" w:sz="0" w:space="0" w:color="auto"/>
        <w:bottom w:val="none" w:sz="0" w:space="0" w:color="auto"/>
        <w:right w:val="none" w:sz="0" w:space="0" w:color="auto"/>
      </w:divBdr>
    </w:div>
    <w:div w:id="1069496410">
      <w:bodyDiv w:val="1"/>
      <w:marLeft w:val="0"/>
      <w:marRight w:val="0"/>
      <w:marTop w:val="0"/>
      <w:marBottom w:val="0"/>
      <w:divBdr>
        <w:top w:val="none" w:sz="0" w:space="0" w:color="auto"/>
        <w:left w:val="none" w:sz="0" w:space="0" w:color="auto"/>
        <w:bottom w:val="none" w:sz="0" w:space="0" w:color="auto"/>
        <w:right w:val="none" w:sz="0" w:space="0" w:color="auto"/>
      </w:divBdr>
    </w:div>
    <w:div w:id="1130977575">
      <w:bodyDiv w:val="1"/>
      <w:marLeft w:val="0"/>
      <w:marRight w:val="0"/>
      <w:marTop w:val="0"/>
      <w:marBottom w:val="0"/>
      <w:divBdr>
        <w:top w:val="none" w:sz="0" w:space="0" w:color="auto"/>
        <w:left w:val="none" w:sz="0" w:space="0" w:color="auto"/>
        <w:bottom w:val="none" w:sz="0" w:space="0" w:color="auto"/>
        <w:right w:val="none" w:sz="0" w:space="0" w:color="auto"/>
      </w:divBdr>
    </w:div>
    <w:div w:id="183317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VORLAGEN\0HORB.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0HORB.DOT</Template>
  <TotalTime>0</TotalTime>
  <Pages>1</Pages>
  <Words>142</Words>
  <Characters>896</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An das</vt:lpstr>
    </vt:vector>
  </TitlesOfParts>
  <Company>Vermessungsbüro Braun</Company>
  <LinksUpToDate>false</LinksUpToDate>
  <CharactersWithSpaces>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das</dc:title>
  <dc:subject/>
  <dc:creator>Dipl. Ing. (FH) Frank Braun</dc:creator>
  <cp:keywords/>
  <cp:lastModifiedBy>Robin Popescu</cp:lastModifiedBy>
  <cp:revision>7</cp:revision>
  <cp:lastPrinted>2026-03-10T10:24:00Z</cp:lastPrinted>
  <dcterms:created xsi:type="dcterms:W3CDTF">2026-03-23T13:02:00Z</dcterms:created>
  <dcterms:modified xsi:type="dcterms:W3CDTF">2026-03-23T13:37:00Z</dcterms:modified>
</cp:coreProperties>
</file>